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88AFB" w14:textId="57F2B813" w:rsidR="00BD6CB7" w:rsidRPr="000C5705" w:rsidRDefault="00FD3E9A" w:rsidP="00BD6CB7">
      <w:pPr>
        <w:pStyle w:val="papertitle"/>
        <w:rPr>
          <w:iCs/>
          <w:lang w:val="pt-PT"/>
        </w:rPr>
      </w:pPr>
      <w:r w:rsidRPr="00FD3E9A">
        <w:rPr>
          <w:iCs/>
          <w:lang w:val="pt-PT"/>
        </w:rPr>
        <w:t xml:space="preserve">Interromper para informar ou </w:t>
      </w:r>
      <w:r w:rsidR="000C5705">
        <w:rPr>
          <w:iCs/>
          <w:lang w:val="pt-PT"/>
        </w:rPr>
        <w:t>informar perguntando</w:t>
      </w:r>
      <w:r w:rsidRPr="00FD3E9A">
        <w:rPr>
          <w:iCs/>
          <w:lang w:val="pt-PT"/>
        </w:rPr>
        <w:t xml:space="preserve"> </w:t>
      </w:r>
      <w:r w:rsidR="000C5705">
        <w:rPr>
          <w:iCs/>
          <w:lang w:val="pt-PT"/>
        </w:rPr>
        <w:t>em contexto televisivo</w:t>
      </w:r>
    </w:p>
    <w:p w14:paraId="1F386D6B" w14:textId="77777777" w:rsidR="00BD6CB7" w:rsidRPr="00BD6CB7" w:rsidRDefault="00BD6CB7" w:rsidP="00183239">
      <w:pPr>
        <w:pStyle w:val="papersubtitle"/>
        <w:jc w:val="both"/>
        <w:rPr>
          <w:iCs/>
          <w:lang w:val="pt-PT"/>
        </w:rPr>
      </w:pPr>
      <w:bookmarkStart w:id="0" w:name="_GoBack"/>
      <w:bookmarkEnd w:id="0"/>
    </w:p>
    <w:p w14:paraId="52CA581E" w14:textId="7A8D893E" w:rsidR="00ED13D6" w:rsidRPr="0060533D" w:rsidRDefault="00800982">
      <w:pPr>
        <w:pStyle w:val="papertitle"/>
        <w:rPr>
          <w:i/>
          <w:iCs/>
          <w:lang w:val="en-GB"/>
        </w:rPr>
      </w:pPr>
      <w:r>
        <w:rPr>
          <w:i/>
          <w:iCs/>
          <w:lang w:val="en-GB"/>
        </w:rPr>
        <w:t>Interrupt emission or ask if TV viewer wants to see</w:t>
      </w:r>
    </w:p>
    <w:p w14:paraId="7E444525" w14:textId="77777777" w:rsidR="00C9602B" w:rsidRPr="000C5705" w:rsidRDefault="00C9602B" w:rsidP="00C9602B">
      <w:pPr>
        <w:pStyle w:val="Author"/>
        <w:rPr>
          <w:lang w:val="en-GB"/>
        </w:rPr>
        <w:sectPr w:rsidR="00C9602B" w:rsidRPr="000C5705">
          <w:pgSz w:w="11909" w:h="16834" w:code="9"/>
          <w:pgMar w:top="1080" w:right="734" w:bottom="2434" w:left="734" w:header="720" w:footer="720" w:gutter="0"/>
          <w:cols w:space="720"/>
          <w:docGrid w:linePitch="360"/>
        </w:sectPr>
      </w:pPr>
    </w:p>
    <w:p w14:paraId="1C1D9933" w14:textId="39E525A1" w:rsidR="00C9602B" w:rsidRPr="00FC6D29" w:rsidRDefault="00FC6D29" w:rsidP="00C9602B">
      <w:pPr>
        <w:pStyle w:val="Author"/>
        <w:rPr>
          <w:lang w:val="en-GB"/>
        </w:rPr>
      </w:pPr>
      <w:r w:rsidRPr="00FC6D29">
        <w:rPr>
          <w:lang w:val="en-GB"/>
        </w:rPr>
        <w:t>Hilma Caravau, Telmo Silva</w:t>
      </w:r>
    </w:p>
    <w:p w14:paraId="560797E4" w14:textId="264AAB0F" w:rsidR="00FC6D29" w:rsidRPr="002A177A" w:rsidRDefault="009B1E1A" w:rsidP="00FC6D29">
      <w:pPr>
        <w:pStyle w:val="Affiliation"/>
        <w:rPr>
          <w:lang w:val="en-GB"/>
        </w:rPr>
      </w:pPr>
      <w:r>
        <w:rPr>
          <w:lang w:val="en-GB"/>
        </w:rPr>
        <w:t>CIC.Digital/DigiMedia</w:t>
      </w:r>
      <w:r w:rsidRPr="009B1E1A">
        <w:rPr>
          <w:lang w:val="en-GB"/>
        </w:rPr>
        <w:t xml:space="preserve">, </w:t>
      </w:r>
      <w:r w:rsidR="00FC6D29" w:rsidRPr="002A177A">
        <w:rPr>
          <w:lang w:val="en-GB"/>
        </w:rPr>
        <w:t>Digimedia Research Unit, Department of Communication and Arts</w:t>
      </w:r>
    </w:p>
    <w:p w14:paraId="0D313454" w14:textId="48331FEC" w:rsidR="00C9602B" w:rsidRPr="00175725" w:rsidRDefault="00FC6D29" w:rsidP="00C9602B">
      <w:pPr>
        <w:pStyle w:val="Affiliation"/>
        <w:rPr>
          <w:lang w:val="pt-PT"/>
        </w:rPr>
      </w:pPr>
      <w:r>
        <w:rPr>
          <w:lang w:val="pt-PT"/>
        </w:rPr>
        <w:t>University of Aveiro</w:t>
      </w:r>
    </w:p>
    <w:p w14:paraId="56331B16" w14:textId="77777777" w:rsidR="00FC6D29" w:rsidRPr="0060533D" w:rsidRDefault="00FC6D29" w:rsidP="00FC6D29">
      <w:pPr>
        <w:pStyle w:val="Affiliation"/>
        <w:rPr>
          <w:lang w:val="pt-PT"/>
        </w:rPr>
      </w:pPr>
      <w:r w:rsidRPr="0060533D">
        <w:rPr>
          <w:lang w:val="pt-PT"/>
        </w:rPr>
        <w:t>Aveiro, Portugal</w:t>
      </w:r>
    </w:p>
    <w:p w14:paraId="300D31A3" w14:textId="4A96F065" w:rsidR="00C9602B" w:rsidRPr="00175725" w:rsidRDefault="00FC6D29" w:rsidP="00C9602B">
      <w:pPr>
        <w:pStyle w:val="Affiliation"/>
        <w:rPr>
          <w:lang w:val="pt-PT"/>
        </w:rPr>
      </w:pPr>
      <w:r w:rsidRPr="00FC6D29">
        <w:rPr>
          <w:lang w:val="pt-PT"/>
        </w:rPr>
        <w:t>hilmacaravau@ua.</w:t>
      </w:r>
      <w:r>
        <w:rPr>
          <w:lang w:val="pt-PT"/>
        </w:rPr>
        <w:t>p</w:t>
      </w:r>
      <w:r w:rsidRPr="00FC6D29">
        <w:rPr>
          <w:lang w:val="pt-PT"/>
        </w:rPr>
        <w:t>t</w:t>
      </w:r>
      <w:r>
        <w:rPr>
          <w:lang w:val="pt-PT"/>
        </w:rPr>
        <w:t>, tsilva@ua.pt</w:t>
      </w:r>
    </w:p>
    <w:p w14:paraId="0535F76F" w14:textId="1432DCCB" w:rsidR="00C9602B" w:rsidRPr="00C5044E" w:rsidRDefault="006300FD" w:rsidP="00C9602B">
      <w:pPr>
        <w:pStyle w:val="Author"/>
        <w:rPr>
          <w:lang w:val="en-GB"/>
        </w:rPr>
      </w:pPr>
      <w:r w:rsidRPr="00C5044E">
        <w:rPr>
          <w:lang w:val="en-GB"/>
        </w:rPr>
        <w:t>Valter Silva</w:t>
      </w:r>
    </w:p>
    <w:p w14:paraId="0262202A" w14:textId="171139B3" w:rsidR="00C9602B" w:rsidRPr="006300FD" w:rsidRDefault="006300FD" w:rsidP="00C9602B">
      <w:pPr>
        <w:pStyle w:val="Affiliation"/>
        <w:rPr>
          <w:lang w:val="en-GB"/>
        </w:rPr>
      </w:pPr>
      <w:r w:rsidRPr="006300FD">
        <w:rPr>
          <w:lang w:val="en-GB"/>
        </w:rPr>
        <w:t>Telecommunications Institute, Águeda School of Technology and Management</w:t>
      </w:r>
    </w:p>
    <w:p w14:paraId="09789FA3" w14:textId="2EA2FB66" w:rsidR="00C9602B" w:rsidRPr="00175725" w:rsidRDefault="006300FD" w:rsidP="00C9602B">
      <w:pPr>
        <w:pStyle w:val="Affiliation"/>
        <w:rPr>
          <w:lang w:val="pt-PT"/>
        </w:rPr>
      </w:pPr>
      <w:r>
        <w:rPr>
          <w:lang w:val="pt-PT"/>
        </w:rPr>
        <w:t>University of Aveiro</w:t>
      </w:r>
    </w:p>
    <w:p w14:paraId="7390E26B" w14:textId="09C949B4" w:rsidR="00C9602B" w:rsidRPr="00175725" w:rsidRDefault="006300FD" w:rsidP="00C9602B">
      <w:pPr>
        <w:pStyle w:val="Affiliation"/>
        <w:rPr>
          <w:lang w:val="pt-PT"/>
        </w:rPr>
      </w:pPr>
      <w:r>
        <w:rPr>
          <w:lang w:val="pt-PT"/>
        </w:rPr>
        <w:t>Aveiro, Portugal</w:t>
      </w:r>
    </w:p>
    <w:p w14:paraId="184B082B" w14:textId="240DC82F" w:rsidR="00C9602B" w:rsidRPr="00175725" w:rsidRDefault="006300FD" w:rsidP="00C9602B">
      <w:pPr>
        <w:pStyle w:val="Affiliation"/>
        <w:rPr>
          <w:lang w:val="pt-PT"/>
        </w:rPr>
      </w:pPr>
      <w:r>
        <w:rPr>
          <w:lang w:val="pt-PT"/>
        </w:rPr>
        <w:t>vfs@ua.pt</w:t>
      </w:r>
    </w:p>
    <w:p w14:paraId="11851425" w14:textId="77777777" w:rsidR="00C9602B" w:rsidRPr="006300FD" w:rsidRDefault="00C9602B" w:rsidP="00C9602B">
      <w:pPr>
        <w:pStyle w:val="Affiliation"/>
        <w:jc w:val="both"/>
        <w:rPr>
          <w:lang w:val="pt-PT"/>
        </w:rPr>
        <w:sectPr w:rsidR="00C9602B" w:rsidRPr="006300FD">
          <w:type w:val="continuous"/>
          <w:pgSz w:w="11909" w:h="16834" w:code="9"/>
          <w:pgMar w:top="1080" w:right="734" w:bottom="2434" w:left="734" w:header="720" w:footer="720" w:gutter="0"/>
          <w:cols w:num="2" w:space="720" w:equalWidth="0">
            <w:col w:w="4860" w:space="720"/>
            <w:col w:w="4860"/>
          </w:cols>
          <w:docGrid w:linePitch="360"/>
        </w:sectPr>
      </w:pPr>
    </w:p>
    <w:p w14:paraId="5BA3A2DC" w14:textId="77777777" w:rsidR="00000F88" w:rsidRPr="00374B4B" w:rsidRDefault="00000F88">
      <w:pPr>
        <w:rPr>
          <w:lang w:val="pt-PT"/>
        </w:rPr>
      </w:pPr>
    </w:p>
    <w:p w14:paraId="2FABBFEB" w14:textId="77777777" w:rsidR="00ED13D6" w:rsidRPr="00374B4B" w:rsidRDefault="00ED13D6">
      <w:pPr>
        <w:rPr>
          <w:lang w:val="pt-PT"/>
        </w:rPr>
        <w:sectPr w:rsidR="00ED13D6" w:rsidRPr="00374B4B">
          <w:type w:val="continuous"/>
          <w:pgSz w:w="11909" w:h="16834" w:code="9"/>
          <w:pgMar w:top="1080" w:right="734" w:bottom="2434" w:left="734" w:header="720" w:footer="720" w:gutter="0"/>
          <w:cols w:space="720"/>
          <w:docGrid w:linePitch="360"/>
        </w:sectPr>
      </w:pPr>
    </w:p>
    <w:p w14:paraId="6AEE66B9" w14:textId="77777777" w:rsidR="0060533D" w:rsidRDefault="00175725" w:rsidP="008D439D">
      <w:pPr>
        <w:pStyle w:val="Abstract"/>
        <w:rPr>
          <w:lang w:val="pt-PT"/>
        </w:rPr>
      </w:pPr>
      <w:r w:rsidRPr="007E4250">
        <w:rPr>
          <w:rStyle w:val="StyleAbstractItalicChar"/>
          <w:lang w:val="pt-PT"/>
        </w:rPr>
        <w:t>Resumo</w:t>
      </w:r>
      <w:r w:rsidR="00333DA4" w:rsidRPr="007E4250">
        <w:rPr>
          <w:rStyle w:val="StyleAbstractItalicChar"/>
          <w:lang w:val="pt-PT"/>
        </w:rPr>
        <w:t xml:space="preserve"> </w:t>
      </w:r>
      <w:r w:rsidRPr="007E4250">
        <w:rPr>
          <w:lang w:val="pt-PT"/>
        </w:rPr>
        <w:t>—</w:t>
      </w:r>
      <w:r w:rsidR="00333DA4" w:rsidRPr="007E4250">
        <w:rPr>
          <w:lang w:val="pt-PT"/>
        </w:rPr>
        <w:t xml:space="preserve"> </w:t>
      </w:r>
      <w:r w:rsidR="00721B48">
        <w:rPr>
          <w:lang w:val="pt-PT"/>
        </w:rPr>
        <w:t xml:space="preserve">O processo de </w:t>
      </w:r>
      <w:r w:rsidR="00721B48" w:rsidRPr="00F166D0">
        <w:rPr>
          <w:i/>
          <w:lang w:val="pt-PT"/>
        </w:rPr>
        <w:t>design</w:t>
      </w:r>
      <w:r w:rsidR="00721B48">
        <w:rPr>
          <w:lang w:val="pt-PT"/>
        </w:rPr>
        <w:t xml:space="preserve"> participativo pretende </w:t>
      </w:r>
      <w:r w:rsidR="00374B4B">
        <w:rPr>
          <w:lang w:val="pt-PT"/>
        </w:rPr>
        <w:t xml:space="preserve">alavancar as possibilidades de </w:t>
      </w:r>
      <w:r w:rsidR="00721B48">
        <w:rPr>
          <w:lang w:val="pt-PT"/>
        </w:rPr>
        <w:t xml:space="preserve">um produto ou serviço em desenvolvimento, </w:t>
      </w:r>
      <w:r w:rsidR="00374B4B">
        <w:rPr>
          <w:lang w:val="pt-PT"/>
        </w:rPr>
        <w:t xml:space="preserve">suprir as </w:t>
      </w:r>
      <w:r w:rsidR="00721B48">
        <w:rPr>
          <w:lang w:val="pt-PT"/>
        </w:rPr>
        <w:t xml:space="preserve">necessidades e expectativas </w:t>
      </w:r>
      <w:r w:rsidR="00CD02FA">
        <w:rPr>
          <w:lang w:val="pt-PT"/>
        </w:rPr>
        <w:t>do pú</w:t>
      </w:r>
      <w:r w:rsidR="00374B4B">
        <w:rPr>
          <w:lang w:val="pt-PT"/>
        </w:rPr>
        <w:t>blico a que se destina.</w:t>
      </w:r>
      <w:r w:rsidR="00721B48">
        <w:rPr>
          <w:lang w:val="pt-PT"/>
        </w:rPr>
        <w:t xml:space="preserve"> Este processo </w:t>
      </w:r>
      <w:r w:rsidR="00374B4B">
        <w:rPr>
          <w:lang w:val="pt-PT"/>
        </w:rPr>
        <w:t xml:space="preserve">potencia </w:t>
      </w:r>
      <w:r w:rsidR="00AC17B9">
        <w:rPr>
          <w:lang w:val="pt-PT"/>
        </w:rPr>
        <w:t>níveis mais elevados de acessibilidade</w:t>
      </w:r>
      <w:r w:rsidR="00A67EEE">
        <w:rPr>
          <w:lang w:val="pt-PT"/>
        </w:rPr>
        <w:t>, adoção</w:t>
      </w:r>
      <w:r w:rsidR="00AC17B9">
        <w:rPr>
          <w:lang w:val="pt-PT"/>
        </w:rPr>
        <w:t xml:space="preserve"> e utilização das soluções desenvolvidas. </w:t>
      </w:r>
      <w:r w:rsidR="00374B4B">
        <w:rPr>
          <w:lang w:val="pt-PT"/>
        </w:rPr>
        <w:t xml:space="preserve">Esta abordagem torna-se ainda mais </w:t>
      </w:r>
      <w:r w:rsidR="00A67EEE">
        <w:rPr>
          <w:lang w:val="pt-PT"/>
        </w:rPr>
        <w:t>relevante quando se fala de</w:t>
      </w:r>
      <w:r w:rsidR="00721B48">
        <w:rPr>
          <w:lang w:val="pt-PT"/>
        </w:rPr>
        <w:t xml:space="preserve"> </w:t>
      </w:r>
      <w:r w:rsidR="00374B4B">
        <w:rPr>
          <w:lang w:val="pt-PT"/>
        </w:rPr>
        <w:t xml:space="preserve">pessoas com idades </w:t>
      </w:r>
      <w:r w:rsidR="00721B48">
        <w:rPr>
          <w:lang w:val="pt-PT"/>
        </w:rPr>
        <w:t xml:space="preserve">mais </w:t>
      </w:r>
      <w:r w:rsidR="00374B4B">
        <w:rPr>
          <w:lang w:val="pt-PT"/>
        </w:rPr>
        <w:t>avançadas</w:t>
      </w:r>
      <w:r w:rsidR="00721B48">
        <w:rPr>
          <w:lang w:val="pt-PT"/>
        </w:rPr>
        <w:t xml:space="preserve">, </w:t>
      </w:r>
      <w:r w:rsidR="00AC17B9">
        <w:rPr>
          <w:lang w:val="pt-PT"/>
        </w:rPr>
        <w:t xml:space="preserve">que não cresceram num mundo </w:t>
      </w:r>
      <w:r w:rsidR="00400753">
        <w:rPr>
          <w:lang w:val="pt-PT"/>
        </w:rPr>
        <w:t xml:space="preserve">tecnologicamente </w:t>
      </w:r>
      <w:r w:rsidR="00374B4B">
        <w:rPr>
          <w:lang w:val="pt-PT"/>
        </w:rPr>
        <w:t xml:space="preserve">evoluído </w:t>
      </w:r>
      <w:r w:rsidR="00AC17B9">
        <w:rPr>
          <w:lang w:val="pt-PT"/>
        </w:rPr>
        <w:t xml:space="preserve">nem possuem o mesmo grau de conhecimento tecnológico tal como acontece com as camadas mais </w:t>
      </w:r>
      <w:r w:rsidR="00AC17B9" w:rsidRPr="00E342E1">
        <w:rPr>
          <w:lang w:val="pt-PT"/>
        </w:rPr>
        <w:t xml:space="preserve">jovens. </w:t>
      </w:r>
      <w:r w:rsidR="00A67EEE" w:rsidRPr="00E342E1">
        <w:rPr>
          <w:lang w:val="pt-PT"/>
        </w:rPr>
        <w:t>E</w:t>
      </w:r>
      <w:r w:rsidR="0060533D" w:rsidRPr="00E342E1">
        <w:rPr>
          <w:lang w:val="pt-PT"/>
        </w:rPr>
        <w:t>ste artigo apresenta o trabalho de recolha e análise de dados com o intuito de definir a melhor forma de interromper a emissão televisiva</w:t>
      </w:r>
      <w:r w:rsidR="00374B4B" w:rsidRPr="00E342E1">
        <w:rPr>
          <w:lang w:val="pt-PT"/>
        </w:rPr>
        <w:t xml:space="preserve"> para mostrar vídeos informativos sobre serviços sociais</w:t>
      </w:r>
      <w:r w:rsidR="0060533D" w:rsidRPr="00E342E1">
        <w:rPr>
          <w:lang w:val="pt-PT"/>
        </w:rPr>
        <w:t xml:space="preserve"> </w:t>
      </w:r>
      <w:r w:rsidR="00712DBE" w:rsidRPr="00E342E1">
        <w:rPr>
          <w:lang w:val="pt-PT"/>
        </w:rPr>
        <w:t>a</w:t>
      </w:r>
      <w:r w:rsidR="0060533D" w:rsidRPr="00E342E1">
        <w:rPr>
          <w:lang w:val="pt-PT"/>
        </w:rPr>
        <w:t xml:space="preserve">os seniores portugueses. </w:t>
      </w:r>
      <w:r w:rsidR="008D439D" w:rsidRPr="00E342E1">
        <w:rPr>
          <w:lang w:val="pt-PT"/>
        </w:rPr>
        <w:t>É também apresentada uma reflexão sobre o processo de recolha</w:t>
      </w:r>
      <w:r w:rsidR="008D439D">
        <w:rPr>
          <w:lang w:val="pt-PT"/>
        </w:rPr>
        <w:t xml:space="preserve"> de dados junto desta faixa e</w:t>
      </w:r>
      <w:r w:rsidR="00400753">
        <w:rPr>
          <w:lang w:val="pt-PT"/>
        </w:rPr>
        <w:t>tária, nomeadamente no contexto</w:t>
      </w:r>
      <w:r w:rsidR="008D439D">
        <w:rPr>
          <w:lang w:val="pt-PT"/>
        </w:rPr>
        <w:t xml:space="preserve"> </w:t>
      </w:r>
      <w:r w:rsidR="00C836F5">
        <w:rPr>
          <w:lang w:val="pt-PT"/>
        </w:rPr>
        <w:t xml:space="preserve">do desenvolvimento de aplicações para </w:t>
      </w:r>
      <w:r w:rsidR="008D439D">
        <w:rPr>
          <w:lang w:val="pt-PT"/>
        </w:rPr>
        <w:t xml:space="preserve">televisão interativa. </w:t>
      </w:r>
    </w:p>
    <w:p w14:paraId="56E7A491" w14:textId="77777777" w:rsidR="00175725" w:rsidRDefault="00175725" w:rsidP="00175725">
      <w:pPr>
        <w:pStyle w:val="keywords"/>
        <w:rPr>
          <w:lang w:val="pt-PT"/>
        </w:rPr>
      </w:pPr>
      <w:r w:rsidRPr="00333DA4">
        <w:rPr>
          <w:lang w:val="pt-PT"/>
        </w:rPr>
        <w:t xml:space="preserve">Palavras Chave </w:t>
      </w:r>
      <w:r w:rsidR="00AC17B9" w:rsidRPr="009A4151">
        <w:rPr>
          <w:lang w:val="pt-PT"/>
        </w:rPr>
        <w:t>–</w:t>
      </w:r>
      <w:r w:rsidR="009A4151" w:rsidRPr="009A4151">
        <w:rPr>
          <w:lang w:val="pt-PT"/>
        </w:rPr>
        <w:t xml:space="preserve"> </w:t>
      </w:r>
      <w:r w:rsidR="00AC17B9" w:rsidRPr="009A4151">
        <w:rPr>
          <w:lang w:val="pt-PT"/>
        </w:rPr>
        <w:t>interrupção da experiência televisiva; iTV; design participativo</w:t>
      </w:r>
      <w:r w:rsidRPr="009A4151">
        <w:rPr>
          <w:lang w:val="pt-PT"/>
        </w:rPr>
        <w:t>;</w:t>
      </w:r>
      <w:r w:rsidR="00AC17B9" w:rsidRPr="009A4151">
        <w:rPr>
          <w:lang w:val="pt-PT"/>
        </w:rPr>
        <w:t xml:space="preserve"> seniores</w:t>
      </w:r>
      <w:r w:rsidR="00333DA4" w:rsidRPr="009A4151">
        <w:rPr>
          <w:lang w:val="pt-PT"/>
        </w:rPr>
        <w:t>.</w:t>
      </w:r>
    </w:p>
    <w:p w14:paraId="0FA1351B" w14:textId="722FB399" w:rsidR="00BD6CB7" w:rsidRDefault="00BD6CB7" w:rsidP="00BD6CB7">
      <w:pPr>
        <w:pStyle w:val="Abstract"/>
      </w:pPr>
      <w:r w:rsidRPr="00B57A1C">
        <w:rPr>
          <w:rStyle w:val="StyleAbstractItalicChar"/>
        </w:rPr>
        <w:t>Abstract</w:t>
      </w:r>
      <w:r>
        <w:rPr>
          <w:rStyle w:val="StyleAbstractItalicChar"/>
        </w:rPr>
        <w:t xml:space="preserve"> </w:t>
      </w:r>
      <w:r w:rsidRPr="00E02BE6">
        <w:t>—</w:t>
      </w:r>
      <w:r>
        <w:t xml:space="preserve"> </w:t>
      </w:r>
      <w:r w:rsidR="006E2E37" w:rsidRPr="006E2E37">
        <w:t>The participatory design process aims to ensure that a product or service under development achieve the needs and expectations of its t</w:t>
      </w:r>
      <w:r w:rsidR="00400753">
        <w:t>arget population. This process promotes</w:t>
      </w:r>
      <w:r w:rsidR="006E2E37" w:rsidRPr="006E2E37">
        <w:t xml:space="preserve"> highest levels of accessibility, acceptance and use of the developed solutions. This is even more relevant when the target audience is the elderly that have not "grown up" surrounded by technologies and do not have the same technological knowledge degree as the younger genera</w:t>
      </w:r>
      <w:r w:rsidR="00E342E1">
        <w:t>tions. This paper presents the field work</w:t>
      </w:r>
      <w:r w:rsidR="006E2E37" w:rsidRPr="006E2E37">
        <w:t xml:space="preserve"> of data collection and analysis, that aim to define the best way to interrupt the television broadcast in an iTV platform addressed to Portuguese seniors. It is also presented a reflection concerning </w:t>
      </w:r>
      <w:r w:rsidR="000C5705">
        <w:t>the data collecting process when working with</w:t>
      </w:r>
      <w:r w:rsidR="006E2E37" w:rsidRPr="006E2E37">
        <w:t xml:space="preserve"> </w:t>
      </w:r>
      <w:r w:rsidR="000C5705">
        <w:t>seniors</w:t>
      </w:r>
      <w:r w:rsidR="006E2E37" w:rsidRPr="006E2E37">
        <w:t>, especially in the</w:t>
      </w:r>
      <w:r w:rsidR="000C5705">
        <w:t xml:space="preserve"> development of interactive </w:t>
      </w:r>
      <w:r w:rsidR="006E2E37" w:rsidRPr="006E2E37">
        <w:t>television</w:t>
      </w:r>
      <w:r w:rsidR="000C5705">
        <w:t xml:space="preserve"> applications</w:t>
      </w:r>
      <w:r w:rsidR="006E2E37" w:rsidRPr="006E2E37">
        <w:t>.</w:t>
      </w:r>
    </w:p>
    <w:p w14:paraId="367F0BE6" w14:textId="77777777" w:rsidR="00BD6CB7" w:rsidRDefault="00BD6CB7" w:rsidP="00BD6CB7">
      <w:pPr>
        <w:pStyle w:val="keywords"/>
      </w:pPr>
      <w:r w:rsidRPr="00B57A1C">
        <w:t>Keywords</w:t>
      </w:r>
      <w:r>
        <w:t xml:space="preserve"> </w:t>
      </w:r>
      <w:r w:rsidRPr="00B57A1C">
        <w:t>-</w:t>
      </w:r>
      <w:r>
        <w:t xml:space="preserve"> </w:t>
      </w:r>
      <w:r w:rsidR="006E2E37" w:rsidRPr="006E2E37">
        <w:t>interruption of the television experience; iTV; participatory design; seniors.</w:t>
      </w:r>
    </w:p>
    <w:p w14:paraId="42F84E25" w14:textId="77777777" w:rsidR="00ED13D6" w:rsidRDefault="00ED13D6" w:rsidP="00B57A1C">
      <w:pPr>
        <w:pStyle w:val="Ttulo1"/>
      </w:pPr>
      <w:r w:rsidRPr="00FD3E9A">
        <w:rPr>
          <w:lang w:val="en-GB"/>
        </w:rPr>
        <w:t xml:space="preserve"> </w:t>
      </w:r>
      <w:r w:rsidR="00175725">
        <w:t xml:space="preserve">Introdução </w:t>
      </w:r>
    </w:p>
    <w:p w14:paraId="4ADAC83E" w14:textId="77777777" w:rsidR="00C6030E" w:rsidRDefault="00C6030E" w:rsidP="000A0988">
      <w:pPr>
        <w:ind w:firstLine="284"/>
        <w:jc w:val="both"/>
        <w:rPr>
          <w:lang w:val="pt-PT"/>
        </w:rPr>
      </w:pPr>
      <w:r>
        <w:rPr>
          <w:lang w:val="pt-PT"/>
        </w:rPr>
        <w:t>O envelhecimento</w:t>
      </w:r>
      <w:r w:rsidR="00BA4E21">
        <w:rPr>
          <w:lang w:val="pt-PT"/>
        </w:rPr>
        <w:t xml:space="preserve"> da população</w:t>
      </w:r>
      <w:r>
        <w:rPr>
          <w:lang w:val="pt-PT"/>
        </w:rPr>
        <w:t xml:space="preserve"> mundial é </w:t>
      </w:r>
      <w:r w:rsidR="00BA4E21">
        <w:rPr>
          <w:lang w:val="pt-PT"/>
        </w:rPr>
        <w:t>um</w:t>
      </w:r>
      <w:r>
        <w:rPr>
          <w:lang w:val="pt-PT"/>
        </w:rPr>
        <w:t xml:space="preserve"> </w:t>
      </w:r>
      <w:r w:rsidR="00730B39">
        <w:rPr>
          <w:lang w:val="pt-PT"/>
        </w:rPr>
        <w:t>feito</w:t>
      </w:r>
      <w:r>
        <w:rPr>
          <w:lang w:val="pt-PT"/>
        </w:rPr>
        <w:t xml:space="preserve"> </w:t>
      </w:r>
      <w:r w:rsidR="00BA4E21">
        <w:rPr>
          <w:lang w:val="pt-PT"/>
        </w:rPr>
        <w:t xml:space="preserve">que evidencia o </w:t>
      </w:r>
      <w:r>
        <w:rPr>
          <w:lang w:val="pt-PT"/>
        </w:rPr>
        <w:t>sucesso do desenvolvimento humano, resultado do aum</w:t>
      </w:r>
      <w:r w:rsidR="00291529">
        <w:rPr>
          <w:lang w:val="pt-PT"/>
        </w:rPr>
        <w:t xml:space="preserve">ento da esperança média de vida e da diminuição das taxas de fertilidade. </w:t>
      </w:r>
    </w:p>
    <w:p w14:paraId="4640D474" w14:textId="77777777" w:rsidR="00291529" w:rsidRDefault="00291529" w:rsidP="00AF5D5D">
      <w:pPr>
        <w:jc w:val="both"/>
        <w:rPr>
          <w:lang w:val="pt-PT"/>
        </w:rPr>
      </w:pPr>
      <w:r>
        <w:rPr>
          <w:lang w:val="pt-PT"/>
        </w:rPr>
        <w:t>Entre os anos de 2015 e 2030, é expectável que o total de indivíduos com 60 e mais anos a nível mundial cresça dos 901 milhões</w:t>
      </w:r>
      <w:r w:rsidR="00960581">
        <w:rPr>
          <w:lang w:val="pt-PT"/>
        </w:rPr>
        <w:t xml:space="preserve"> (12.3% da população mundial)</w:t>
      </w:r>
      <w:r>
        <w:rPr>
          <w:lang w:val="pt-PT"/>
        </w:rPr>
        <w:t xml:space="preserve"> para </w:t>
      </w:r>
      <w:r w:rsidR="00960581">
        <w:rPr>
          <w:lang w:val="pt-PT"/>
        </w:rPr>
        <w:t>1.4 mil milhões (16.5%). Este aumento será ainda mais notório no ano de 2050, m</w:t>
      </w:r>
      <w:r w:rsidR="00337DF1">
        <w:rPr>
          <w:lang w:val="pt-PT"/>
        </w:rPr>
        <w:t xml:space="preserve">omento em que a população </w:t>
      </w:r>
      <w:r w:rsidR="00960581">
        <w:rPr>
          <w:lang w:val="pt-PT"/>
        </w:rPr>
        <w:t xml:space="preserve">mundial atingirá os 2.1 mil milhões de indivíduos (cerca de 21.5% da população mundial) com mais de 60 anos </w:t>
      </w:r>
      <w:r w:rsidR="00960581">
        <w:rPr>
          <w:lang w:val="pt-PT"/>
        </w:rPr>
        <w:fldChar w:fldCharType="begin" w:fldLock="1"/>
      </w:r>
      <w:r w:rsidR="00D9645F">
        <w:rPr>
          <w:lang w:val="pt-PT"/>
        </w:rPr>
        <w:instrText>ADDIN CSL_CITATION { "citationItems" : [ { "id" : "ITEM-1", "itemData" : { "author" : [ { "dropping-particle" : "", "family" : "United Nations Department of Economic and Social Affairs", "given" : "", "non-dropping-particle" : "", "parse-names" : false, "suffix" : "" } ], "id" : "ITEM-1", "issued" : { "date-parts" : [ [ "2015" ] ] }, "publisher-place" : "New York, USA", "title" : "World Population Ageing 2015", "type" : "report" }, "uris" : [ "http://www.mendeley.com/documents/?uuid=0ee85b09-c1a8-40bc-9b97-a3e9b271f177" ] } ], "mendeley" : { "formattedCitation" : "[1]", "plainTextFormattedCitation" : "[1]", "previouslyFormattedCitation" : "[1]" }, "properties" : { "noteIndex" : 0 }, "schema" : "https://github.com/citation-style-language/schema/raw/master/csl-citation.json" }</w:instrText>
      </w:r>
      <w:r w:rsidR="00960581">
        <w:rPr>
          <w:lang w:val="pt-PT"/>
        </w:rPr>
        <w:fldChar w:fldCharType="separate"/>
      </w:r>
      <w:r w:rsidR="00D9645F" w:rsidRPr="00D9645F">
        <w:rPr>
          <w:noProof/>
          <w:lang w:val="pt-PT"/>
        </w:rPr>
        <w:t>[1]</w:t>
      </w:r>
      <w:r w:rsidR="00960581">
        <w:rPr>
          <w:lang w:val="pt-PT"/>
        </w:rPr>
        <w:fldChar w:fldCharType="end"/>
      </w:r>
      <w:r w:rsidR="00960581">
        <w:rPr>
          <w:lang w:val="pt-PT"/>
        </w:rPr>
        <w:t xml:space="preserve">. </w:t>
      </w:r>
    </w:p>
    <w:p w14:paraId="40234F7D" w14:textId="77777777" w:rsidR="000A0988" w:rsidRDefault="002131B4" w:rsidP="00AF5D5D">
      <w:pPr>
        <w:jc w:val="both"/>
        <w:rPr>
          <w:lang w:val="pt-PT"/>
        </w:rPr>
      </w:pPr>
      <w:r>
        <w:rPr>
          <w:lang w:val="pt-PT"/>
        </w:rPr>
        <w:t xml:space="preserve">A perspetiva de viver mais anos é, no entanto, fortemente influenciada pelo local em que os indivíduos vivem pois este determinam o bem-estar dos indivíduos ao nível dos rendimentos, saúde, capacidades e ambiente envolvente favorável </w:t>
      </w:r>
      <w:r>
        <w:rPr>
          <w:lang w:val="pt-PT"/>
        </w:rPr>
        <w:fldChar w:fldCharType="begin" w:fldLock="1"/>
      </w:r>
      <w:r w:rsidR="00D9645F">
        <w:rPr>
          <w:lang w:val="pt-PT"/>
        </w:rPr>
        <w:instrText>ADDIN CSL_CITATION { "citationItems" : [ { "id" : "ITEM-1", "itemData" : { "DOI" : "10.2196/jmir.2306", "ISBN" : "9781910743003", "ISSN" : "1439-4456", "author" : [ { "dropping-particle" : "", "family" : "Scobie", "given" : "Jane", "non-dropping-particle" : "", "parse-names" : false, "suffix" : "" }, { "dropping-particle" : "", "family" : "Amos", "given" : "Sophie", "non-dropping-particle" : "", "parse-names" : false, "suffix" : "" }, { "dropping-particle" : "", "family" : "Beales", "given" : "Sylvia", "non-dropping-particle" : "", "parse-names" : false, "suffix" : "" }, { "dropping-particle" : "", "family" : "Dobbing", "given" : "Caroline", "non-dropping-particle" : "", "parse-names" : false, "suffix" : "" }, { "dropping-particle" : "", "family" : "Gillam", "given" : "Sarah", "non-dropping-particle" : "", "parse-names" : false, "suffix" : "" }, { "dropping-particle" : "", "family" : "Knox-Vydmanov", "given" : "Charles", "non-dropping-particle" : "", "parse-names" : false, "suffix" : "" }, { "dropping-particle" : "", "family" : "Mihnovits", "given" : "Aleksandr", "non-dropping-particle" : "", "parse-names" : false, "suffix" : "" }, { "dropping-particle" : "", "family" : "Mikkonen-Jeanneret", "given" : "Eppu", "non-dropping-particle" : "", "parse-names" : false, "suffix" : "" } ], "id" : "ITEM-1", "issued" : { "date-parts" : [ [ "2012" ] ] }, "number-of-pages" : "1 - 28", "title" : "Global AgeWatch Index Global AgeWatch Index 2015: Insight report", "type" : "report" }, "uris" : [ "http://www.mendeley.com/documents/?uuid=07e4fb12-e412-47df-8b17-c4ed985dc4a5" ] } ], "mendeley" : { "formattedCitation" : "[2]", "plainTextFormattedCitation" : "[2]", "previouslyFormattedCitation" : "[2]" }, "properties" : { "noteIndex" : 0 }, "schema" : "https://github.com/citation-style-language/schema/raw/master/csl-citation.json" }</w:instrText>
      </w:r>
      <w:r>
        <w:rPr>
          <w:lang w:val="pt-PT"/>
        </w:rPr>
        <w:fldChar w:fldCharType="separate"/>
      </w:r>
      <w:r w:rsidR="00D9645F" w:rsidRPr="00D9645F">
        <w:rPr>
          <w:noProof/>
          <w:lang w:val="pt-PT"/>
        </w:rPr>
        <w:t>[2]</w:t>
      </w:r>
      <w:r>
        <w:rPr>
          <w:lang w:val="pt-PT"/>
        </w:rPr>
        <w:fldChar w:fldCharType="end"/>
      </w:r>
      <w:r>
        <w:rPr>
          <w:lang w:val="pt-PT"/>
        </w:rPr>
        <w:t xml:space="preserve">. </w:t>
      </w:r>
      <w:r w:rsidR="00337DF1">
        <w:rPr>
          <w:lang w:val="pt-PT"/>
        </w:rPr>
        <w:t>Assim, importa desde logo</w:t>
      </w:r>
      <w:r w:rsidR="00B76D80">
        <w:rPr>
          <w:lang w:val="pt-PT"/>
        </w:rPr>
        <w:t xml:space="preserve"> definir políticas que apoiem o envelhecimento digno, pois</w:t>
      </w:r>
      <w:r w:rsidR="006F075E">
        <w:rPr>
          <w:lang w:val="pt-PT"/>
        </w:rPr>
        <w:t>,</w:t>
      </w:r>
      <w:r w:rsidR="00B76D80">
        <w:rPr>
          <w:lang w:val="pt-PT"/>
        </w:rPr>
        <w:t xml:space="preserve"> além de</w:t>
      </w:r>
      <w:r w:rsidR="00730B39">
        <w:rPr>
          <w:lang w:val="pt-PT"/>
        </w:rPr>
        <w:t>stas estratégias</w:t>
      </w:r>
      <w:r w:rsidR="00B76D80">
        <w:rPr>
          <w:lang w:val="pt-PT"/>
        </w:rPr>
        <w:t xml:space="preserve"> beneficiar</w:t>
      </w:r>
      <w:r w:rsidR="00730B39">
        <w:rPr>
          <w:lang w:val="pt-PT"/>
        </w:rPr>
        <w:t>em</w:t>
      </w:r>
      <w:r w:rsidR="00B76D80">
        <w:rPr>
          <w:lang w:val="pt-PT"/>
        </w:rPr>
        <w:t xml:space="preserve"> os idosos do presente, serão os jovens </w:t>
      </w:r>
      <w:r w:rsidR="00265E01">
        <w:rPr>
          <w:lang w:val="pt-PT"/>
        </w:rPr>
        <w:t xml:space="preserve">atuais </w:t>
      </w:r>
      <w:r w:rsidR="00B76D80">
        <w:rPr>
          <w:lang w:val="pt-PT"/>
        </w:rPr>
        <w:t>que mais irão beneficiar</w:t>
      </w:r>
      <w:r w:rsidR="00265E01">
        <w:rPr>
          <w:lang w:val="pt-PT"/>
        </w:rPr>
        <w:t>,</w:t>
      </w:r>
      <w:r w:rsidR="00B76D80">
        <w:rPr>
          <w:lang w:val="pt-PT"/>
        </w:rPr>
        <w:t xml:space="preserve"> a longo prazo</w:t>
      </w:r>
      <w:r w:rsidR="00265E01">
        <w:rPr>
          <w:lang w:val="pt-PT"/>
        </w:rPr>
        <w:t>,</w:t>
      </w:r>
      <w:r w:rsidR="00B76D80">
        <w:rPr>
          <w:lang w:val="pt-PT"/>
        </w:rPr>
        <w:t xml:space="preserve"> de políticas de envelhecimento estruturadas.</w:t>
      </w:r>
      <w:r w:rsidR="0063486A">
        <w:rPr>
          <w:lang w:val="pt-PT"/>
        </w:rPr>
        <w:t xml:space="preserve"> </w:t>
      </w:r>
      <w:r>
        <w:rPr>
          <w:lang w:val="pt-PT"/>
        </w:rPr>
        <w:t>Apesar de positivo, o processo de envelhecimento é também marcado por inúmeros desafios</w:t>
      </w:r>
      <w:r w:rsidR="00B76D80">
        <w:rPr>
          <w:lang w:val="pt-PT"/>
        </w:rPr>
        <w:t xml:space="preserve">. Um dos problemas </w:t>
      </w:r>
      <w:r w:rsidR="00F66584">
        <w:rPr>
          <w:lang w:val="pt-PT"/>
        </w:rPr>
        <w:t xml:space="preserve">mais comuns </w:t>
      </w:r>
      <w:r w:rsidR="00337DF1">
        <w:rPr>
          <w:lang w:val="pt-PT"/>
        </w:rPr>
        <w:t>enfrentado pelos idosos</w:t>
      </w:r>
      <w:r w:rsidR="0063486A">
        <w:rPr>
          <w:lang w:val="pt-PT"/>
        </w:rPr>
        <w:t xml:space="preserve"> é a dificuldad</w:t>
      </w:r>
      <w:r w:rsidR="00337DF1">
        <w:rPr>
          <w:lang w:val="pt-PT"/>
        </w:rPr>
        <w:t>e de</w:t>
      </w:r>
      <w:r w:rsidR="0063486A">
        <w:rPr>
          <w:lang w:val="pt-PT"/>
        </w:rPr>
        <w:t xml:space="preserve"> acesso e compreensão</w:t>
      </w:r>
      <w:r w:rsidR="00B76D80">
        <w:rPr>
          <w:lang w:val="pt-PT"/>
        </w:rPr>
        <w:t xml:space="preserve"> de informação sobre aspetos essenciais </w:t>
      </w:r>
      <w:r w:rsidR="00337DF1">
        <w:rPr>
          <w:lang w:val="pt-PT"/>
        </w:rPr>
        <w:t xml:space="preserve">da vida diária, que determinam o processo de </w:t>
      </w:r>
      <w:r w:rsidR="00B76D80">
        <w:rPr>
          <w:lang w:val="pt-PT"/>
        </w:rPr>
        <w:t>envelhecim</w:t>
      </w:r>
      <w:r w:rsidR="00337DF1">
        <w:rPr>
          <w:lang w:val="pt-PT"/>
        </w:rPr>
        <w:t xml:space="preserve">ento ativo e com qualidade. </w:t>
      </w:r>
      <w:r w:rsidR="00730B39" w:rsidRPr="00730B39">
        <w:rPr>
          <w:lang w:val="pt-PT"/>
        </w:rPr>
        <w:t>Estas pessoas encontram-se, muitas vezes, numa posição desfavorecida para aceder a serviços sociais e públicos por desconhecerem a forma como podem obter informação sobre os mesmos e também por apresent</w:t>
      </w:r>
      <w:r w:rsidR="00F66584">
        <w:rPr>
          <w:lang w:val="pt-PT"/>
        </w:rPr>
        <w:t>are</w:t>
      </w:r>
      <w:r w:rsidR="00730B39" w:rsidRPr="00730B39">
        <w:rPr>
          <w:lang w:val="pt-PT"/>
        </w:rPr>
        <w:t>m dificuldades na desconstrução da informação e aplicação da mesma no quotidiano</w:t>
      </w:r>
      <w:r w:rsidR="00436312">
        <w:rPr>
          <w:lang w:val="pt-PT"/>
        </w:rPr>
        <w:t xml:space="preserve">. </w:t>
      </w:r>
      <w:r w:rsidR="00F66584">
        <w:rPr>
          <w:lang w:val="pt-PT"/>
        </w:rPr>
        <w:t xml:space="preserve">Repare-se, por exemplo, na dificuldade que os idosos têm em </w:t>
      </w:r>
      <w:r w:rsidR="00436312">
        <w:rPr>
          <w:lang w:val="pt-PT"/>
        </w:rPr>
        <w:t>aceder a</w:t>
      </w:r>
      <w:r w:rsidR="00AC17B9" w:rsidRPr="00AC17B9">
        <w:rPr>
          <w:lang w:val="pt-PT"/>
        </w:rPr>
        <w:t xml:space="preserve"> descontos em medicam</w:t>
      </w:r>
      <w:r w:rsidR="00436312">
        <w:rPr>
          <w:lang w:val="pt-PT"/>
        </w:rPr>
        <w:t>entos, benefícios sociais, entre outras.</w:t>
      </w:r>
      <w:r w:rsidR="00AC17B9" w:rsidRPr="00AC17B9">
        <w:rPr>
          <w:lang w:val="pt-PT"/>
        </w:rPr>
        <w:t xml:space="preserve"> </w:t>
      </w:r>
      <w:r w:rsidR="00436312">
        <w:rPr>
          <w:lang w:val="pt-PT"/>
        </w:rPr>
        <w:t>Desta forma, os seniores acabam por ficar altamente dependentes</w:t>
      </w:r>
      <w:r w:rsidR="00AC17B9" w:rsidRPr="00AC17B9">
        <w:rPr>
          <w:lang w:val="pt-PT"/>
        </w:rPr>
        <w:t>, em termos informacio</w:t>
      </w:r>
      <w:r w:rsidR="00337DF1">
        <w:rPr>
          <w:lang w:val="pt-PT"/>
        </w:rPr>
        <w:t xml:space="preserve">nais, da sua rede de cuidadores, quer formais quer informais. </w:t>
      </w:r>
    </w:p>
    <w:p w14:paraId="25AD5716" w14:textId="77777777" w:rsidR="00B76D80" w:rsidRDefault="00AC17B9" w:rsidP="000A0988">
      <w:pPr>
        <w:ind w:firstLine="284"/>
        <w:jc w:val="both"/>
        <w:rPr>
          <w:lang w:val="pt-PT"/>
        </w:rPr>
      </w:pPr>
      <w:r w:rsidRPr="00AC17B9">
        <w:rPr>
          <w:lang w:val="pt-PT"/>
        </w:rPr>
        <w:t xml:space="preserve">De acordo com um estudo da Marktest Group, a população portuguesa com mais de 64 anos </w:t>
      </w:r>
      <w:r w:rsidR="00D66505">
        <w:rPr>
          <w:lang w:val="pt-PT"/>
        </w:rPr>
        <w:t xml:space="preserve">tem um elevado </w:t>
      </w:r>
      <w:r w:rsidRPr="00AC17B9">
        <w:rPr>
          <w:lang w:val="pt-PT"/>
        </w:rPr>
        <w:t>consumo televisivo com uma média de 5 horas diárias</w:t>
      </w:r>
      <w:r w:rsidR="00436312">
        <w:rPr>
          <w:lang w:val="pt-PT"/>
        </w:rPr>
        <w:t xml:space="preserve"> </w:t>
      </w:r>
      <w:r w:rsidR="00436312">
        <w:rPr>
          <w:bCs/>
        </w:rPr>
        <w:fldChar w:fldCharType="begin" w:fldLock="1"/>
      </w:r>
      <w:r w:rsidR="00D9645F">
        <w:rPr>
          <w:bCs/>
          <w:lang w:val="pt-PT"/>
        </w:rPr>
        <w:instrText>ADDIN CSL_CITATION { "citationItems" : [ { "id" : "ITEM-1", "itemData" : { "URL" : "http://www.marktest.com/wap/a/n/id~16e0.aspx", "author" : [ { "dropping-particle" : "", "family" : "Marktest Group", "given" : "", "non-dropping-particle" : "", "parse-names" : false, "suffix" : "" } ], "id" : "ITEM-1", "issued" : { "date-parts" : [ [ "2011" ] ] }, "title" : "Portugueses viram cerca de 3h30m de Tv em 2010", "type" : "webpage" }, "uris" : [ "http://www.mendeley.com/documents/?uuid=40254662-b737-4581-9c69-47e9fdbfdcd1" ] } ], "mendeley" : { "formattedCitation" : "[3]", "plainTextFormattedCitation" : "[3]", "previouslyFormattedCitation" : "[3]" }, "properties" : { "noteIndex" : 0 }, "schema" : "https://github.com/citation-style-language/schema/raw/master/csl-citation.json" }</w:instrText>
      </w:r>
      <w:r w:rsidR="00436312">
        <w:rPr>
          <w:bCs/>
        </w:rPr>
        <w:fldChar w:fldCharType="separate"/>
      </w:r>
      <w:r w:rsidR="00D9645F" w:rsidRPr="00D9645F">
        <w:rPr>
          <w:bCs/>
          <w:noProof/>
          <w:lang w:val="pt-PT"/>
        </w:rPr>
        <w:t>[3]</w:t>
      </w:r>
      <w:r w:rsidR="00436312">
        <w:rPr>
          <w:bCs/>
        </w:rPr>
        <w:fldChar w:fldCharType="end"/>
      </w:r>
      <w:r w:rsidRPr="00AC17B9">
        <w:rPr>
          <w:lang w:val="pt-PT"/>
        </w:rPr>
        <w:t xml:space="preserve">. </w:t>
      </w:r>
      <w:r w:rsidR="00730B39">
        <w:rPr>
          <w:lang w:val="pt-PT"/>
        </w:rPr>
        <w:t>A televisão</w:t>
      </w:r>
      <w:r w:rsidR="00337DF1">
        <w:rPr>
          <w:lang w:val="pt-PT"/>
        </w:rPr>
        <w:t xml:space="preserve"> </w:t>
      </w:r>
      <w:r w:rsidR="00D66505">
        <w:rPr>
          <w:lang w:val="pt-PT"/>
        </w:rPr>
        <w:t xml:space="preserve">tem, </w:t>
      </w:r>
      <w:r w:rsidR="001C764C">
        <w:rPr>
          <w:lang w:val="pt-PT"/>
        </w:rPr>
        <w:t>assim</w:t>
      </w:r>
      <w:r w:rsidR="00D66505">
        <w:rPr>
          <w:lang w:val="pt-PT"/>
        </w:rPr>
        <w:t xml:space="preserve">, </w:t>
      </w:r>
      <w:r w:rsidR="00337DF1">
        <w:rPr>
          <w:lang w:val="pt-PT"/>
        </w:rPr>
        <w:t>um elevado grau de importância</w:t>
      </w:r>
      <w:r w:rsidR="00D66505">
        <w:rPr>
          <w:lang w:val="pt-PT"/>
        </w:rPr>
        <w:t>,</w:t>
      </w:r>
      <w:r w:rsidR="00337DF1">
        <w:rPr>
          <w:lang w:val="pt-PT"/>
        </w:rPr>
        <w:t xml:space="preserve"> </w:t>
      </w:r>
      <w:r w:rsidRPr="00AC17B9">
        <w:rPr>
          <w:lang w:val="pt-PT"/>
        </w:rPr>
        <w:t xml:space="preserve">tanto para pessoas em contexto domiciliário como institucional, </w:t>
      </w:r>
      <w:r w:rsidR="00337DF1">
        <w:rPr>
          <w:lang w:val="pt-PT"/>
        </w:rPr>
        <w:t>sendo</w:t>
      </w:r>
      <w:r w:rsidRPr="00AC17B9">
        <w:rPr>
          <w:lang w:val="pt-PT"/>
        </w:rPr>
        <w:t xml:space="preserve"> uma das atividades q</w:t>
      </w:r>
      <w:r w:rsidR="00337DF1">
        <w:rPr>
          <w:lang w:val="pt-PT"/>
        </w:rPr>
        <w:t xml:space="preserve">ue mais tempo ocupa aos idosos </w:t>
      </w:r>
      <w:r w:rsidR="00337DF1">
        <w:rPr>
          <w:lang w:val="pt-PT"/>
        </w:rPr>
        <w:fldChar w:fldCharType="begin" w:fldLock="1"/>
      </w:r>
      <w:r w:rsidR="00D9645F">
        <w:rPr>
          <w:lang w:val="pt-PT"/>
        </w:rPr>
        <w:instrText>ADDIN CSL_CITATION { "citationItems" : [ { "id" : "ITEM-1", "itemData" : { "ISSN" : "1647-662X", "author" : [ { "dropping-particle" : "", "family" : "Martins", "given" : "Rosa", "non-dropping-particle" : "", "parse-names" : false, "suffix" : "" } ], "container-title" : "Revista Millenium", "id" : "ITEM-1", "issued" : { "date-parts" : [ [ "2010" ] ] }, "page" : "243-251", "title" : "Os idosos e as actividades de lazer", "type" : "article-journal", "volume" : "38" }, "uris" : [ "http://www.mendeley.com/documents/?uuid=8c1031f0-7515-4ef9-9dd6-f773942a5be3" ] } ], "mendeley" : { "formattedCitation" : "[4]", "plainTextFormattedCitation" : "[4]", "previouslyFormattedCitation" : "[4]" }, "properties" : { "noteIndex" : 0 }, "schema" : "https://github.com/citation-style-language/schema/raw/master/csl-citation.json" }</w:instrText>
      </w:r>
      <w:r w:rsidR="00337DF1">
        <w:rPr>
          <w:lang w:val="pt-PT"/>
        </w:rPr>
        <w:fldChar w:fldCharType="separate"/>
      </w:r>
      <w:r w:rsidR="00D9645F" w:rsidRPr="00D9645F">
        <w:rPr>
          <w:noProof/>
          <w:lang w:val="pt-PT"/>
        </w:rPr>
        <w:t>[4]</w:t>
      </w:r>
      <w:r w:rsidR="00337DF1">
        <w:rPr>
          <w:lang w:val="pt-PT"/>
        </w:rPr>
        <w:fldChar w:fldCharType="end"/>
      </w:r>
      <w:r w:rsidR="00337DF1">
        <w:rPr>
          <w:lang w:val="pt-PT"/>
        </w:rPr>
        <w:t xml:space="preserve">. </w:t>
      </w:r>
      <w:r w:rsidRPr="00AC17B9">
        <w:rPr>
          <w:lang w:val="pt-PT"/>
        </w:rPr>
        <w:t xml:space="preserve">Este facto </w:t>
      </w:r>
      <w:r w:rsidRPr="00AC17B9">
        <w:rPr>
          <w:lang w:val="pt-PT"/>
        </w:rPr>
        <w:lastRenderedPageBreak/>
        <w:t xml:space="preserve">mostra a importância e potencial que a TV representa </w:t>
      </w:r>
      <w:r w:rsidR="007E588F">
        <w:rPr>
          <w:lang w:val="pt-PT"/>
        </w:rPr>
        <w:t>como base informacional d</w:t>
      </w:r>
      <w:r w:rsidRPr="00AC17B9">
        <w:rPr>
          <w:lang w:val="pt-PT"/>
        </w:rPr>
        <w:t xml:space="preserve">os seniores portugueses. </w:t>
      </w:r>
    </w:p>
    <w:p w14:paraId="05F2B752" w14:textId="77777777" w:rsidR="000A0988" w:rsidRDefault="001C764C" w:rsidP="000A0988">
      <w:pPr>
        <w:jc w:val="both"/>
        <w:rPr>
          <w:lang w:val="pt-PT"/>
        </w:rPr>
      </w:pPr>
      <w:r>
        <w:rPr>
          <w:lang w:val="pt-PT"/>
        </w:rPr>
        <w:t>Neste contexto</w:t>
      </w:r>
      <w:r w:rsidR="00AC17B9" w:rsidRPr="00AC17B9">
        <w:rPr>
          <w:lang w:val="pt-PT"/>
        </w:rPr>
        <w:t xml:space="preserve">, o principal objetivo </w:t>
      </w:r>
      <w:r w:rsidR="00AF5D5D">
        <w:rPr>
          <w:lang w:val="pt-PT"/>
        </w:rPr>
        <w:t>do projeto +TV4E (</w:t>
      </w:r>
      <w:r w:rsidR="00AF5D5D" w:rsidRPr="00AF5D5D">
        <w:rPr>
          <w:lang w:val="pt-PT"/>
        </w:rPr>
        <w:t>A Televisão Interativa como veículo de difusão de serviços sociais para apoio aos seniores</w:t>
      </w:r>
      <w:r w:rsidR="00AF5D5D">
        <w:rPr>
          <w:lang w:val="pt-PT"/>
        </w:rPr>
        <w:t xml:space="preserve">) é difundir </w:t>
      </w:r>
      <w:r w:rsidR="00AC17B9" w:rsidRPr="00AC17B9">
        <w:rPr>
          <w:lang w:val="pt-PT"/>
        </w:rPr>
        <w:t xml:space="preserve">através da TV, informação sobre serviços públicos </w:t>
      </w:r>
      <w:r w:rsidR="00337DF1">
        <w:rPr>
          <w:lang w:val="pt-PT"/>
        </w:rPr>
        <w:t>e sociais</w:t>
      </w:r>
      <w:r w:rsidR="00AC17B9" w:rsidRPr="00AC17B9">
        <w:rPr>
          <w:lang w:val="pt-PT"/>
        </w:rPr>
        <w:t>, junto das pessoas idosas.</w:t>
      </w:r>
      <w:r w:rsidR="00AC17B9">
        <w:rPr>
          <w:lang w:val="pt-PT"/>
        </w:rPr>
        <w:t xml:space="preserve"> </w:t>
      </w:r>
      <w:r w:rsidR="00AF5D5D">
        <w:rPr>
          <w:lang w:val="pt-PT"/>
        </w:rPr>
        <w:t>A apresentação desta informação ser</w:t>
      </w:r>
      <w:r w:rsidR="003F2E58">
        <w:rPr>
          <w:lang w:val="pt-PT"/>
        </w:rPr>
        <w:t>á</w:t>
      </w:r>
      <w:r w:rsidR="00AF5D5D">
        <w:rPr>
          <w:lang w:val="pt-PT"/>
        </w:rPr>
        <w:t xml:space="preserve"> feita através da transmissão de vídeos </w:t>
      </w:r>
      <w:r w:rsidR="00B73638">
        <w:rPr>
          <w:lang w:val="pt-PT"/>
        </w:rPr>
        <w:t>informativos</w:t>
      </w:r>
      <w:r w:rsidR="003F2E58">
        <w:rPr>
          <w:lang w:val="pt-PT"/>
        </w:rPr>
        <w:t xml:space="preserve"> e chegará a casa das pessoas através de uma aplicação de televisão interativa</w:t>
      </w:r>
      <w:r w:rsidR="00B73638">
        <w:rPr>
          <w:lang w:val="pt-PT"/>
        </w:rPr>
        <w:t xml:space="preserve">. </w:t>
      </w:r>
      <w:r w:rsidR="00AF5D5D" w:rsidRPr="00AF5D5D">
        <w:rPr>
          <w:lang w:val="pt-PT"/>
        </w:rPr>
        <w:t>A aplicação será executada numa set-top-box e os vídeos informativos sobre um determinado tema</w:t>
      </w:r>
      <w:r w:rsidR="00AF5D5D" w:rsidRPr="00AF5D5D" w:rsidDel="00D91585">
        <w:rPr>
          <w:lang w:val="pt-PT"/>
        </w:rPr>
        <w:t xml:space="preserve"> </w:t>
      </w:r>
      <w:r w:rsidR="00AF5D5D" w:rsidRPr="00AF5D5D">
        <w:rPr>
          <w:lang w:val="pt-PT"/>
        </w:rPr>
        <w:t>serão intercalados na emissão normal do conteúdo televisivo</w:t>
      </w:r>
      <w:r w:rsidR="00012EDE">
        <w:rPr>
          <w:lang w:val="pt-PT"/>
        </w:rPr>
        <w:t xml:space="preserve"> </w:t>
      </w:r>
      <w:r w:rsidR="00012EDE">
        <w:rPr>
          <w:lang w:val="pt-PT"/>
        </w:rPr>
        <w:fldChar w:fldCharType="begin" w:fldLock="1"/>
      </w:r>
      <w:r w:rsidR="00D9645F">
        <w:rPr>
          <w:lang w:val="pt-PT"/>
        </w:rPr>
        <w:instrText>ADDIN CSL_CITATION { "citationItems" : [ { "id" : "ITEM-1", "itemData" : { "author" : [ { "dropping-particle" : "", "family" : "Silva", "given" : "Telmo", "non-dropping-particle" : "", "parse-names" : false, "suffix" : "" }, { "dropping-particle" : "", "family" : "Abreu", "given" : "Jorge", "non-dropping-particle" : "", "parse-names" : false, "suffix" : "" }, { "dropping-particle" : "", "family" : "Antunes", "given" : "Maria", "non-dropping-particle" : "", "parse-names" : false, "suffix" : "" }, { "dropping-particle" : "", "family" : "Almeida", "given" : "Pedro", "non-dropping-particle" : "", "parse-names" : false, "suffix" : "" }, { "dropping-particle" : "", "family" : "Silva", "given" : "Valter", "non-dropping-particle" : "", "parse-names" : false, "suffix" : "" }, { "dropping-particle" : "", "family" : "Santinha", "given" : "Gon\u00e7alo", "non-dropping-particle" : "", "parse-names" : false, "suffix" : "" } ], "container-title" : "Conference on Health and Social Care Information Systems and Technologies, CENTERIS", "id" : "ITEM-1", "issued" : { "date-parts" : [ [ "2016" ] ] }, "page" : "1-6", "title" : "+TV4E: Interactive Television as a support to push information about social services to the elderly", "type" : "paper-conference" }, "uris" : [ "http://www.mendeley.com/documents/?uuid=3761ac3d-dd3a-4b54-a60d-b08bc4f81623" ] } ], "mendeley" : { "formattedCitation" : "[5]", "plainTextFormattedCitation" : "[5]", "previouslyFormattedCitation" : "[5]" }, "properties" : { "noteIndex" : 0 }, "schema" : "https://github.com/citation-style-language/schema/raw/master/csl-citation.json" }</w:instrText>
      </w:r>
      <w:r w:rsidR="00012EDE">
        <w:rPr>
          <w:lang w:val="pt-PT"/>
        </w:rPr>
        <w:fldChar w:fldCharType="separate"/>
      </w:r>
      <w:r w:rsidR="00D9645F" w:rsidRPr="00D9645F">
        <w:rPr>
          <w:noProof/>
          <w:lang w:val="pt-PT"/>
        </w:rPr>
        <w:t>[5]</w:t>
      </w:r>
      <w:r w:rsidR="00012EDE">
        <w:rPr>
          <w:lang w:val="pt-PT"/>
        </w:rPr>
        <w:fldChar w:fldCharType="end"/>
      </w:r>
      <w:r w:rsidR="000A0988">
        <w:rPr>
          <w:lang w:val="pt-PT"/>
        </w:rPr>
        <w:t>.</w:t>
      </w:r>
    </w:p>
    <w:p w14:paraId="4B6F6D7A" w14:textId="77777777" w:rsidR="00B76D80" w:rsidRDefault="00B76D80" w:rsidP="000A0988">
      <w:pPr>
        <w:ind w:firstLine="284"/>
        <w:jc w:val="both"/>
        <w:rPr>
          <w:lang w:val="pt-PT"/>
        </w:rPr>
      </w:pPr>
      <w:r>
        <w:rPr>
          <w:lang w:val="pt-PT"/>
        </w:rPr>
        <w:t xml:space="preserve">Para que o produto final represente uma </w:t>
      </w:r>
      <w:r w:rsidR="00821825">
        <w:rPr>
          <w:lang w:val="pt-PT"/>
        </w:rPr>
        <w:t>mais-valia</w:t>
      </w:r>
      <w:r>
        <w:rPr>
          <w:lang w:val="pt-PT"/>
        </w:rPr>
        <w:t xml:space="preserve"> para os seus utilizadores, importa que</w:t>
      </w:r>
      <w:r w:rsidR="00821825">
        <w:rPr>
          <w:lang w:val="pt-PT"/>
        </w:rPr>
        <w:t>,</w:t>
      </w:r>
      <w:r>
        <w:rPr>
          <w:lang w:val="pt-PT"/>
        </w:rPr>
        <w:t xml:space="preserve"> ao longo do tempo</w:t>
      </w:r>
      <w:r w:rsidR="00821825">
        <w:rPr>
          <w:lang w:val="pt-PT"/>
        </w:rPr>
        <w:t>,</w:t>
      </w:r>
      <w:r>
        <w:rPr>
          <w:lang w:val="pt-PT"/>
        </w:rPr>
        <w:t xml:space="preserve"> </w:t>
      </w:r>
      <w:r w:rsidR="00337DF1">
        <w:rPr>
          <w:lang w:val="pt-PT"/>
        </w:rPr>
        <w:t>sejam coletadas</w:t>
      </w:r>
      <w:r w:rsidR="00CC4D83">
        <w:rPr>
          <w:lang w:val="pt-PT"/>
        </w:rPr>
        <w:t xml:space="preserve"> as opiniões</w:t>
      </w:r>
      <w:r w:rsidR="00337DF1">
        <w:rPr>
          <w:lang w:val="pt-PT"/>
        </w:rPr>
        <w:t xml:space="preserve"> de um conjunto de</w:t>
      </w:r>
      <w:r w:rsidR="00CC4D83" w:rsidRPr="00AC17B9">
        <w:rPr>
          <w:lang w:val="pt-PT"/>
        </w:rPr>
        <w:t xml:space="preserve"> seniores,</w:t>
      </w:r>
      <w:r w:rsidR="00CC4D83">
        <w:rPr>
          <w:lang w:val="pt-PT"/>
        </w:rPr>
        <w:t xml:space="preserve"> através da ab</w:t>
      </w:r>
      <w:r w:rsidR="00CC4D83" w:rsidRPr="000321C6">
        <w:rPr>
          <w:lang w:val="pt-PT"/>
        </w:rPr>
        <w:t xml:space="preserve">ordagem de </w:t>
      </w:r>
      <w:r w:rsidR="00CC4D83" w:rsidRPr="000321C6">
        <w:rPr>
          <w:i/>
          <w:iCs/>
          <w:lang w:val="pt-PT"/>
        </w:rPr>
        <w:t xml:space="preserve">design </w:t>
      </w:r>
      <w:r w:rsidR="00CC4D83" w:rsidRPr="000321C6">
        <w:rPr>
          <w:lang w:val="pt-PT"/>
        </w:rPr>
        <w:t>participativo, com o intuito de desenvol</w:t>
      </w:r>
      <w:r w:rsidR="00337DF1">
        <w:rPr>
          <w:lang w:val="pt-PT"/>
        </w:rPr>
        <w:t>ver uma plataforma fácil de utilizar</w:t>
      </w:r>
      <w:r w:rsidR="00CC4D83" w:rsidRPr="000321C6">
        <w:rPr>
          <w:lang w:val="pt-PT"/>
        </w:rPr>
        <w:t xml:space="preserve"> e qu</w:t>
      </w:r>
      <w:r w:rsidR="007B4D0A">
        <w:rPr>
          <w:lang w:val="pt-PT"/>
        </w:rPr>
        <w:t>e seja ajustada à</w:t>
      </w:r>
      <w:r w:rsidR="00CC4D83" w:rsidRPr="000321C6">
        <w:rPr>
          <w:lang w:val="pt-PT"/>
        </w:rPr>
        <w:t>s necessida</w:t>
      </w:r>
      <w:r w:rsidR="00CC4D83" w:rsidRPr="00AC17B9">
        <w:rPr>
          <w:lang w:val="pt-PT"/>
        </w:rPr>
        <w:t>des dos idoso</w:t>
      </w:r>
      <w:r w:rsidR="00CC4D83">
        <w:rPr>
          <w:lang w:val="pt-PT"/>
        </w:rPr>
        <w:t>s no acesso a informação.</w:t>
      </w:r>
      <w:r w:rsidR="007E5EF8">
        <w:rPr>
          <w:lang w:val="pt-PT"/>
        </w:rPr>
        <w:t xml:space="preserve"> Este processo contempla, por exemplo, a definição dos elementos </w:t>
      </w:r>
      <w:r w:rsidR="008A4B89">
        <w:rPr>
          <w:lang w:val="pt-PT"/>
        </w:rPr>
        <w:t>textuais, sonoros e</w:t>
      </w:r>
      <w:r w:rsidR="007E5EF8">
        <w:rPr>
          <w:lang w:val="pt-PT"/>
        </w:rPr>
        <w:t xml:space="preserve"> gráficos preferidos</w:t>
      </w:r>
      <w:r w:rsidR="00730B39">
        <w:rPr>
          <w:lang w:val="pt-PT"/>
        </w:rPr>
        <w:t>,</w:t>
      </w:r>
      <w:r w:rsidR="007E5EF8">
        <w:rPr>
          <w:lang w:val="pt-PT"/>
        </w:rPr>
        <w:t xml:space="preserve"> assim como as forma</w:t>
      </w:r>
      <w:r w:rsidR="00FD3F50">
        <w:rPr>
          <w:lang w:val="pt-PT"/>
        </w:rPr>
        <w:t>s menos intrusivas de interação.</w:t>
      </w:r>
    </w:p>
    <w:p w14:paraId="49A22333" w14:textId="19202E5B" w:rsidR="00FE5CD0" w:rsidRDefault="00CC4D83" w:rsidP="00AC17B9">
      <w:pPr>
        <w:jc w:val="both"/>
        <w:rPr>
          <w:lang w:val="pt-PT"/>
        </w:rPr>
      </w:pPr>
      <w:r>
        <w:rPr>
          <w:lang w:val="pt-PT"/>
        </w:rPr>
        <w:t>Ao</w:t>
      </w:r>
      <w:r w:rsidR="00FD3F50">
        <w:rPr>
          <w:lang w:val="pt-PT"/>
        </w:rPr>
        <w:t xml:space="preserve"> longo deste processo</w:t>
      </w:r>
      <w:r>
        <w:rPr>
          <w:lang w:val="pt-PT"/>
        </w:rPr>
        <w:t xml:space="preserve"> a equipa de investigação do +TV4E considerou essencial analisar e definir, junto de um grupo de idosos, a forma preferida</w:t>
      </w:r>
      <w:r w:rsidR="00730B39">
        <w:rPr>
          <w:lang w:val="pt-PT"/>
        </w:rPr>
        <w:t xml:space="preserve"> e mais eficiente</w:t>
      </w:r>
      <w:r>
        <w:rPr>
          <w:lang w:val="pt-PT"/>
        </w:rPr>
        <w:t xml:space="preserve"> de interrupção da transmissão de TV linear para a apresentação dos vídeos informativos</w:t>
      </w:r>
      <w:r w:rsidR="007B4D0A">
        <w:rPr>
          <w:lang w:val="pt-PT"/>
        </w:rPr>
        <w:t xml:space="preserve"> sobre serviços socias</w:t>
      </w:r>
      <w:r>
        <w:rPr>
          <w:lang w:val="pt-PT"/>
        </w:rPr>
        <w:t xml:space="preserve">. </w:t>
      </w:r>
      <w:r w:rsidR="00730B39">
        <w:rPr>
          <w:lang w:val="pt-PT"/>
        </w:rPr>
        <w:t>O facto d</w:t>
      </w:r>
      <w:r w:rsidR="007B4D0A">
        <w:rPr>
          <w:lang w:val="pt-PT"/>
        </w:rPr>
        <w:t xml:space="preserve">e </w:t>
      </w:r>
      <w:r w:rsidR="00730B39">
        <w:rPr>
          <w:lang w:val="pt-PT"/>
        </w:rPr>
        <w:t>o</w:t>
      </w:r>
      <w:r w:rsidR="000321C6" w:rsidRPr="007E5EF8">
        <w:rPr>
          <w:lang w:val="pt-PT"/>
        </w:rPr>
        <w:t xml:space="preserve"> utilizador ter um papel ativo ou passivo </w:t>
      </w:r>
      <w:r w:rsidR="00CD02FA">
        <w:rPr>
          <w:lang w:val="pt-PT"/>
        </w:rPr>
        <w:t>no momento de desenho das aplicações</w:t>
      </w:r>
      <w:r w:rsidR="000321C6" w:rsidRPr="007E5EF8">
        <w:rPr>
          <w:lang w:val="pt-PT"/>
        </w:rPr>
        <w:t xml:space="preserve">, pode colocar em causa a </w:t>
      </w:r>
      <w:r w:rsidR="00CD02FA">
        <w:rPr>
          <w:lang w:val="pt-PT"/>
        </w:rPr>
        <w:t xml:space="preserve">sua </w:t>
      </w:r>
      <w:r w:rsidR="000321C6" w:rsidRPr="007E5EF8">
        <w:rPr>
          <w:lang w:val="pt-PT"/>
        </w:rPr>
        <w:t>utilização. Assim, a inclusão da análise d</w:t>
      </w:r>
      <w:r w:rsidR="00CD02FA">
        <w:rPr>
          <w:lang w:val="pt-PT"/>
        </w:rPr>
        <w:t xml:space="preserve">a abordagem para interrupção da emissão </w:t>
      </w:r>
      <w:r w:rsidR="000321C6">
        <w:rPr>
          <w:lang w:val="pt-PT"/>
        </w:rPr>
        <w:t xml:space="preserve">nos momentos de </w:t>
      </w:r>
      <w:r w:rsidR="000321C6" w:rsidRPr="000321C6">
        <w:rPr>
          <w:i/>
          <w:lang w:val="pt-PT"/>
        </w:rPr>
        <w:t>design</w:t>
      </w:r>
      <w:r w:rsidR="000321C6">
        <w:rPr>
          <w:lang w:val="pt-PT"/>
        </w:rPr>
        <w:t xml:space="preserve"> participativo pareceu fundamental </w:t>
      </w:r>
      <w:r w:rsidR="00CD02FA">
        <w:rPr>
          <w:lang w:val="pt-PT"/>
        </w:rPr>
        <w:t>pois esta é uma das funcionalidades capitais da plataforma +TV4E, o que realça a import</w:t>
      </w:r>
      <w:r w:rsidR="00461A98">
        <w:rPr>
          <w:lang w:val="pt-PT"/>
        </w:rPr>
        <w:t>ância de um desenho correto</w:t>
      </w:r>
      <w:r w:rsidR="000321C6">
        <w:rPr>
          <w:lang w:val="pt-PT"/>
        </w:rPr>
        <w:t>.</w:t>
      </w:r>
      <w:r w:rsidR="007E5EF8" w:rsidRPr="007E5EF8">
        <w:rPr>
          <w:lang w:val="pt-PT"/>
        </w:rPr>
        <w:t xml:space="preserve"> </w:t>
      </w:r>
      <w:r w:rsidR="00F971A2">
        <w:rPr>
          <w:lang w:val="pt-PT"/>
        </w:rPr>
        <w:t xml:space="preserve">A obtenção de </w:t>
      </w:r>
      <w:r w:rsidR="00337DF1">
        <w:rPr>
          <w:i/>
          <w:lang w:val="pt-PT"/>
        </w:rPr>
        <w:t>in</w:t>
      </w:r>
      <w:r w:rsidR="007E5EF8" w:rsidRPr="007E5EF8">
        <w:rPr>
          <w:i/>
          <w:lang w:val="pt-PT"/>
        </w:rPr>
        <w:t>puts</w:t>
      </w:r>
      <w:r w:rsidR="00337DF1">
        <w:rPr>
          <w:lang w:val="pt-PT"/>
        </w:rPr>
        <w:t>, sobre este e outros aspetos</w:t>
      </w:r>
      <w:r w:rsidR="00F971A2">
        <w:rPr>
          <w:lang w:val="pt-PT"/>
        </w:rPr>
        <w:t xml:space="preserve"> é </w:t>
      </w:r>
      <w:r w:rsidR="001F1224">
        <w:rPr>
          <w:lang w:val="pt-PT"/>
        </w:rPr>
        <w:t>decisiva</w:t>
      </w:r>
      <w:r w:rsidR="007E5EF8">
        <w:rPr>
          <w:lang w:val="pt-PT"/>
        </w:rPr>
        <w:t xml:space="preserve"> para o desenvolvimento de um protótipo de </w:t>
      </w:r>
      <w:r w:rsidR="00CD02FA">
        <w:rPr>
          <w:lang w:val="pt-PT"/>
        </w:rPr>
        <w:t>alta-fidelidade da plataforma</w:t>
      </w:r>
      <w:r w:rsidR="00337DF1">
        <w:rPr>
          <w:lang w:val="pt-PT"/>
        </w:rPr>
        <w:t xml:space="preserve">. No entanto, a </w:t>
      </w:r>
      <w:r w:rsidR="007E5EF8">
        <w:rPr>
          <w:lang w:val="pt-PT"/>
        </w:rPr>
        <w:t>redefinição de alguns parâmetros</w:t>
      </w:r>
      <w:r w:rsidR="00337DF1">
        <w:rPr>
          <w:lang w:val="pt-PT"/>
        </w:rPr>
        <w:t xml:space="preserve"> aquando dos testes em contexto real não é descartada, tendo em conta que se pretende</w:t>
      </w:r>
      <w:r w:rsidR="007E5EF8">
        <w:rPr>
          <w:lang w:val="pt-PT"/>
        </w:rPr>
        <w:t xml:space="preserve"> ir ao encontro das expectativas </w:t>
      </w:r>
      <w:r w:rsidR="001F1224">
        <w:rPr>
          <w:lang w:val="pt-PT"/>
        </w:rPr>
        <w:t>do público-alvo, que podem apenas surgir</w:t>
      </w:r>
      <w:r w:rsidR="00CD02FA">
        <w:rPr>
          <w:lang w:val="pt-PT"/>
        </w:rPr>
        <w:t xml:space="preserve"> no decorrer</w:t>
      </w:r>
      <w:r w:rsidR="001F1224">
        <w:rPr>
          <w:lang w:val="pt-PT"/>
        </w:rPr>
        <w:t xml:space="preserve"> do uso frequente da plataforma</w:t>
      </w:r>
      <w:r w:rsidR="00FD3F50">
        <w:rPr>
          <w:lang w:val="pt-PT"/>
        </w:rPr>
        <w:t>.</w:t>
      </w:r>
      <w:r w:rsidR="003D3895">
        <w:rPr>
          <w:lang w:val="pt-PT"/>
        </w:rPr>
        <w:t xml:space="preserve"> </w:t>
      </w:r>
    </w:p>
    <w:p w14:paraId="34B1DEB4" w14:textId="068A712F" w:rsidR="00FE5CD0" w:rsidRDefault="007669F9" w:rsidP="00AC17B9">
      <w:pPr>
        <w:jc w:val="both"/>
        <w:rPr>
          <w:lang w:val="pt-PT"/>
        </w:rPr>
      </w:pPr>
      <w:r>
        <w:rPr>
          <w:lang w:val="pt-PT"/>
        </w:rPr>
        <w:t xml:space="preserve">Além da presente introdução, este </w:t>
      </w:r>
      <w:r w:rsidR="00FE5CD0">
        <w:rPr>
          <w:lang w:val="pt-PT"/>
        </w:rPr>
        <w:t xml:space="preserve">artigo encontra-se organizado nas seguintes </w:t>
      </w:r>
      <w:r w:rsidR="008C48BE">
        <w:rPr>
          <w:lang w:val="pt-PT"/>
        </w:rPr>
        <w:t>partes</w:t>
      </w:r>
      <w:r w:rsidR="00FE5CD0">
        <w:rPr>
          <w:lang w:val="pt-PT"/>
        </w:rPr>
        <w:t xml:space="preserve">: </w:t>
      </w:r>
      <w:r w:rsidR="008C48BE">
        <w:rPr>
          <w:lang w:val="pt-PT"/>
        </w:rPr>
        <w:t xml:space="preserve">secção II onde se apresenta a revisão de literatura acerca da importância do </w:t>
      </w:r>
      <w:r w:rsidR="008C48BE" w:rsidRPr="008C48BE">
        <w:rPr>
          <w:i/>
          <w:lang w:val="pt-PT"/>
        </w:rPr>
        <w:t>design</w:t>
      </w:r>
      <w:r w:rsidR="008C48BE">
        <w:rPr>
          <w:lang w:val="pt-PT"/>
        </w:rPr>
        <w:t xml:space="preserve"> participativo no desenvolvimento de tecnologias para seniores</w:t>
      </w:r>
      <w:r>
        <w:rPr>
          <w:lang w:val="pt-PT"/>
        </w:rPr>
        <w:t xml:space="preserve">, e </w:t>
      </w:r>
      <w:r w:rsidR="008C48BE">
        <w:rPr>
          <w:lang w:val="pt-PT"/>
        </w:rPr>
        <w:t xml:space="preserve">secção III </w:t>
      </w:r>
      <w:r>
        <w:rPr>
          <w:lang w:val="pt-PT"/>
        </w:rPr>
        <w:t xml:space="preserve">onde se </w:t>
      </w:r>
      <w:r w:rsidR="008C48BE">
        <w:rPr>
          <w:lang w:val="pt-PT"/>
        </w:rPr>
        <w:t>evidenciam as necessidades informativas dos seniores portugueses</w:t>
      </w:r>
      <w:r>
        <w:rPr>
          <w:lang w:val="pt-PT"/>
        </w:rPr>
        <w:t xml:space="preserve">. </w:t>
      </w:r>
      <w:r w:rsidR="00330F17">
        <w:rPr>
          <w:lang w:val="pt-PT"/>
        </w:rPr>
        <w:t>Na</w:t>
      </w:r>
      <w:r w:rsidR="008C48BE">
        <w:rPr>
          <w:lang w:val="pt-PT"/>
        </w:rPr>
        <w:t xml:space="preserve"> secção IV </w:t>
      </w:r>
      <w:r>
        <w:rPr>
          <w:lang w:val="pt-PT"/>
        </w:rPr>
        <w:t>ilustram-se</w:t>
      </w:r>
      <w:r w:rsidR="008C48BE">
        <w:rPr>
          <w:lang w:val="pt-PT"/>
        </w:rPr>
        <w:t xml:space="preserve"> os passos metodológicos seguidos para </w:t>
      </w:r>
      <w:r w:rsidR="008C48BE" w:rsidRPr="008C48BE">
        <w:rPr>
          <w:lang w:val="pt-PT"/>
        </w:rPr>
        <w:t>definir a melhor forma de interromper a emissão televisiva para mostrar vídeos informativos sobre serviços sociais aos seniores portugueses</w:t>
      </w:r>
      <w:r w:rsidR="008C48BE">
        <w:rPr>
          <w:lang w:val="pt-PT"/>
        </w:rPr>
        <w:t>. P</w:t>
      </w:r>
      <w:r>
        <w:rPr>
          <w:lang w:val="pt-PT"/>
        </w:rPr>
        <w:t>or fim</w:t>
      </w:r>
      <w:r w:rsidR="008C48BE">
        <w:rPr>
          <w:lang w:val="pt-PT"/>
        </w:rPr>
        <w:t>, na secção V são exibidos os resultados obtidos assim como as conclusões resultantes deste estudo</w:t>
      </w:r>
      <w:r>
        <w:rPr>
          <w:lang w:val="pt-PT"/>
        </w:rPr>
        <w:t xml:space="preserve"> na secção VI</w:t>
      </w:r>
      <w:r w:rsidR="008C48BE">
        <w:rPr>
          <w:lang w:val="pt-PT"/>
        </w:rPr>
        <w:t>.</w:t>
      </w:r>
    </w:p>
    <w:p w14:paraId="5A6E97BB" w14:textId="77777777" w:rsidR="00ED13D6" w:rsidRPr="0060533D" w:rsidRDefault="0060533D" w:rsidP="00B57A1C">
      <w:pPr>
        <w:pStyle w:val="Ttulo1"/>
        <w:rPr>
          <w:lang w:val="pt-PT"/>
        </w:rPr>
      </w:pPr>
      <w:r w:rsidRPr="0060533D">
        <w:rPr>
          <w:lang w:val="pt-PT"/>
        </w:rPr>
        <w:t xml:space="preserve">design </w:t>
      </w:r>
      <w:r w:rsidR="008D439D" w:rsidRPr="0060533D">
        <w:rPr>
          <w:lang w:val="pt-PT"/>
        </w:rPr>
        <w:t>parti</w:t>
      </w:r>
      <w:r w:rsidR="008D439D">
        <w:rPr>
          <w:lang w:val="pt-PT"/>
        </w:rPr>
        <w:t>cipativo e seniores</w:t>
      </w:r>
    </w:p>
    <w:p w14:paraId="5FBFB514" w14:textId="3598C16D" w:rsidR="008A4B89" w:rsidRDefault="00876006" w:rsidP="00710CBE">
      <w:pPr>
        <w:pStyle w:val="Corpodetexto"/>
        <w:rPr>
          <w:lang w:val="pt-PT"/>
        </w:rPr>
      </w:pPr>
      <w:r>
        <w:rPr>
          <w:lang w:val="pt-PT"/>
        </w:rPr>
        <w:t>Até há pouco tempo</w:t>
      </w:r>
      <w:r w:rsidR="008A4B89">
        <w:rPr>
          <w:lang w:val="pt-PT"/>
        </w:rPr>
        <w:t xml:space="preserve"> o desenvolvimento de soluções tecnológicas</w:t>
      </w:r>
      <w:r w:rsidR="005B559F">
        <w:rPr>
          <w:lang w:val="pt-PT"/>
        </w:rPr>
        <w:t xml:space="preserve"> era, vulgarmente,</w:t>
      </w:r>
      <w:r w:rsidR="008A4B89">
        <w:rPr>
          <w:lang w:val="pt-PT"/>
        </w:rPr>
        <w:t xml:space="preserve"> </w:t>
      </w:r>
      <w:r>
        <w:rPr>
          <w:lang w:val="pt-PT"/>
        </w:rPr>
        <w:t>basea</w:t>
      </w:r>
      <w:r w:rsidR="005B559F">
        <w:rPr>
          <w:lang w:val="pt-PT"/>
        </w:rPr>
        <w:t>do</w:t>
      </w:r>
      <w:r>
        <w:rPr>
          <w:lang w:val="pt-PT"/>
        </w:rPr>
        <w:t xml:space="preserve"> no conhecimento do</w:t>
      </w:r>
      <w:r w:rsidR="00B83021">
        <w:rPr>
          <w:lang w:val="pt-PT"/>
        </w:rPr>
        <w:t>s</w:t>
      </w:r>
      <w:r>
        <w:rPr>
          <w:lang w:val="pt-PT"/>
        </w:rPr>
        <w:t xml:space="preserve"> </w:t>
      </w:r>
      <w:r w:rsidRPr="00876006">
        <w:rPr>
          <w:i/>
          <w:lang w:val="pt-PT"/>
        </w:rPr>
        <w:t>developer</w:t>
      </w:r>
      <w:r w:rsidR="00B83021">
        <w:rPr>
          <w:i/>
          <w:lang w:val="pt-PT"/>
        </w:rPr>
        <w:t>s</w:t>
      </w:r>
      <w:r w:rsidR="005B559F">
        <w:rPr>
          <w:i/>
          <w:lang w:val="pt-PT"/>
        </w:rPr>
        <w:t xml:space="preserve"> </w:t>
      </w:r>
      <w:r w:rsidR="005B559F" w:rsidRPr="00461A98">
        <w:rPr>
          <w:lang w:val="pt-PT"/>
        </w:rPr>
        <w:t>sobre</w:t>
      </w:r>
      <w:r w:rsidR="005B559F">
        <w:rPr>
          <w:lang w:val="pt-PT"/>
        </w:rPr>
        <w:t xml:space="preserve"> o </w:t>
      </w:r>
      <w:r>
        <w:rPr>
          <w:lang w:val="pt-PT"/>
        </w:rPr>
        <w:t>que o utilizador final gostaria de ver espelhado num produ</w:t>
      </w:r>
      <w:r w:rsidR="00404D3D">
        <w:rPr>
          <w:lang w:val="pt-PT"/>
        </w:rPr>
        <w:t xml:space="preserve">to ou </w:t>
      </w:r>
      <w:r w:rsidR="00B83021">
        <w:rPr>
          <w:lang w:val="pt-PT"/>
        </w:rPr>
        <w:t>solução. Esta conduta</w:t>
      </w:r>
      <w:r w:rsidR="00710CBE">
        <w:rPr>
          <w:lang w:val="pt-PT"/>
        </w:rPr>
        <w:t>, típica do</w:t>
      </w:r>
      <w:r w:rsidR="00B83021">
        <w:rPr>
          <w:lang w:val="pt-PT"/>
        </w:rPr>
        <w:t xml:space="preserve"> processo de criação de soluções</w:t>
      </w:r>
      <w:r w:rsidR="00710CBE">
        <w:rPr>
          <w:lang w:val="pt-PT"/>
        </w:rPr>
        <w:t xml:space="preserve">, </w:t>
      </w:r>
      <w:r w:rsidR="0063486A">
        <w:rPr>
          <w:lang w:val="pt-PT"/>
        </w:rPr>
        <w:t xml:space="preserve">negligenciava </w:t>
      </w:r>
      <w:r>
        <w:rPr>
          <w:lang w:val="pt-PT"/>
        </w:rPr>
        <w:t xml:space="preserve">o processo de auscultação das necessidades e expectativas do cliente final. </w:t>
      </w:r>
      <w:r>
        <w:rPr>
          <w:lang w:val="pt-PT"/>
        </w:rPr>
        <w:t>Com o decorrer do tempo,</w:t>
      </w:r>
      <w:r w:rsidR="00710CBE">
        <w:rPr>
          <w:lang w:val="pt-PT"/>
        </w:rPr>
        <w:t xml:space="preserve"> esta</w:t>
      </w:r>
      <w:r>
        <w:rPr>
          <w:lang w:val="pt-PT"/>
        </w:rPr>
        <w:t xml:space="preserve"> </w:t>
      </w:r>
      <w:r w:rsidR="00710CBE">
        <w:rPr>
          <w:lang w:val="pt-PT"/>
        </w:rPr>
        <w:t>abordagem</w:t>
      </w:r>
      <w:r>
        <w:rPr>
          <w:lang w:val="pt-PT"/>
        </w:rPr>
        <w:t xml:space="preserve"> </w:t>
      </w:r>
      <w:r w:rsidR="00710CBE">
        <w:rPr>
          <w:lang w:val="pt-PT"/>
        </w:rPr>
        <w:t>foi transposta</w:t>
      </w:r>
      <w:r>
        <w:rPr>
          <w:lang w:val="pt-PT"/>
        </w:rPr>
        <w:t xml:space="preserve"> </w:t>
      </w:r>
      <w:r w:rsidR="006A426C">
        <w:rPr>
          <w:lang w:val="pt-PT"/>
        </w:rPr>
        <w:t xml:space="preserve">e, </w:t>
      </w:r>
      <w:r w:rsidR="00710CBE">
        <w:rPr>
          <w:lang w:val="pt-PT"/>
        </w:rPr>
        <w:t xml:space="preserve">atualmente </w:t>
      </w:r>
      <w:r>
        <w:rPr>
          <w:lang w:val="pt-PT"/>
        </w:rPr>
        <w:t xml:space="preserve">é premissa basilar investigar o que os utilizadores querem e precisam, ao invés de os forçar a </w:t>
      </w:r>
      <w:r w:rsidR="001F1224">
        <w:rPr>
          <w:lang w:val="pt-PT"/>
        </w:rPr>
        <w:t>alterarem</w:t>
      </w:r>
      <w:r>
        <w:rPr>
          <w:lang w:val="pt-PT"/>
        </w:rPr>
        <w:t xml:space="preserve"> o seu comportamento e rotinas com o intuito de utilizar o protótipo ou produto resultante do processo de desenvolvimento</w:t>
      </w:r>
      <w:r w:rsidR="001F1224">
        <w:rPr>
          <w:lang w:val="pt-PT"/>
        </w:rPr>
        <w:t xml:space="preserve"> </w:t>
      </w:r>
      <w:r w:rsidR="00CD4036">
        <w:rPr>
          <w:lang w:val="pt-PT"/>
        </w:rPr>
        <w:fldChar w:fldCharType="begin" w:fldLock="1"/>
      </w:r>
      <w:r w:rsidR="000D3389">
        <w:rPr>
          <w:lang w:val="pt-PT"/>
        </w:rPr>
        <w:instrText>ADDIN CSL_CITATION { "citationItems" : [ { "id" : "ITEM-1", "itemData" : { "author" : [ { "dropping-particle" : "", "family" : "United States House of Representatives", "given" : "", "non-dropping-particle" : "", "parse-names" : false, "suffix" : "" } ], "id" : "ITEM-1", "issued" : { "date-parts" : [ [ "2009" ] ] }, "number-of-pages" : "1-30", "title" : "Systems Development Life-Cycle Policy", "type" : "report" }, "uris" : [ "http://www.mendeley.com/documents/?uuid=c596d5a9-29b6-4060-b353-a2020c50e137" ] } ], "mendeley" : { "formattedCitation" : "[6]", "manualFormatting" : "[6]", "plainTextFormattedCitation" : "[6]", "previouslyFormattedCitation" : "[7]" }, "properties" : { "noteIndex" : 0 }, "schema" : "https://github.com/citation-style-language/schema/raw/master/csl-citation.json" }</w:instrText>
      </w:r>
      <w:r w:rsidR="00CD4036">
        <w:rPr>
          <w:lang w:val="pt-PT"/>
        </w:rPr>
        <w:fldChar w:fldCharType="separate"/>
      </w:r>
      <w:r w:rsidR="00CD4036">
        <w:rPr>
          <w:noProof/>
          <w:lang w:val="pt-PT"/>
        </w:rPr>
        <w:t>[6</w:t>
      </w:r>
      <w:r w:rsidR="00CD4036" w:rsidRPr="00D9645F">
        <w:rPr>
          <w:noProof/>
          <w:lang w:val="pt-PT"/>
        </w:rPr>
        <w:t>]</w:t>
      </w:r>
      <w:r w:rsidR="00CD4036">
        <w:rPr>
          <w:lang w:val="pt-PT"/>
        </w:rPr>
        <w:fldChar w:fldCharType="end"/>
      </w:r>
      <w:r w:rsidR="00CD4036">
        <w:rPr>
          <w:lang w:val="pt-PT"/>
        </w:rPr>
        <w:t>.</w:t>
      </w:r>
    </w:p>
    <w:p w14:paraId="5892996E" w14:textId="77AD56B0" w:rsidR="009A73CC" w:rsidRDefault="00EA489C" w:rsidP="0063486A">
      <w:pPr>
        <w:pStyle w:val="Corpodetexto"/>
        <w:rPr>
          <w:lang w:val="pt-PT"/>
        </w:rPr>
      </w:pPr>
      <w:r>
        <w:rPr>
          <w:lang w:val="pt-PT"/>
        </w:rPr>
        <w:t>Comumente</w:t>
      </w:r>
      <w:r w:rsidR="00404D3D" w:rsidRPr="00404D3D">
        <w:rPr>
          <w:lang w:val="pt-PT"/>
        </w:rPr>
        <w:t xml:space="preserve">, o ciclo de desenvolvimento </w:t>
      </w:r>
      <w:r w:rsidR="00404D3D">
        <w:rPr>
          <w:lang w:val="pt-PT"/>
        </w:rPr>
        <w:t xml:space="preserve">de um sistema com base tecnológica </w:t>
      </w:r>
      <w:r w:rsidR="00404D3D" w:rsidRPr="00404D3D">
        <w:rPr>
          <w:lang w:val="pt-PT"/>
        </w:rPr>
        <w:t>é composto por</w:t>
      </w:r>
      <w:r w:rsidR="00404D3D">
        <w:rPr>
          <w:lang w:val="pt-PT"/>
        </w:rPr>
        <w:t xml:space="preserve"> </w:t>
      </w:r>
      <w:r w:rsidR="00BC6080">
        <w:rPr>
          <w:lang w:val="pt-PT"/>
        </w:rPr>
        <w:t>sete</w:t>
      </w:r>
      <w:r w:rsidR="00404D3D">
        <w:rPr>
          <w:lang w:val="pt-PT"/>
        </w:rPr>
        <w:t xml:space="preserve"> fases que ocorrem </w:t>
      </w:r>
      <w:r w:rsidR="00404D3D" w:rsidRPr="00404D3D">
        <w:rPr>
          <w:lang w:val="pt-PT"/>
        </w:rPr>
        <w:t>sequencialmente, embora com alguma sobreposição</w:t>
      </w:r>
      <w:r w:rsidR="00BC6080">
        <w:rPr>
          <w:lang w:val="pt-PT"/>
        </w:rPr>
        <w:t xml:space="preserve">: definição do projeto; definição dos requisitos do utilizador; definição dos requisitos do sistema; </w:t>
      </w:r>
      <w:r w:rsidR="00BC6080" w:rsidRPr="00461A98">
        <w:rPr>
          <w:i/>
          <w:lang w:val="pt-PT"/>
        </w:rPr>
        <w:t>design</w:t>
      </w:r>
      <w:r w:rsidR="00BC6080">
        <w:rPr>
          <w:lang w:val="pt-PT"/>
        </w:rPr>
        <w:t xml:space="preserve"> e análise; construção do protótipo/piloto; implementação e teste; </w:t>
      </w:r>
      <w:r w:rsidR="00905E6E">
        <w:rPr>
          <w:lang w:val="pt-PT"/>
        </w:rPr>
        <w:t xml:space="preserve">e </w:t>
      </w:r>
      <w:r w:rsidR="00BC6080">
        <w:rPr>
          <w:lang w:val="pt-PT"/>
        </w:rPr>
        <w:t>sustentabilidade</w:t>
      </w:r>
      <w:r w:rsidR="009A73CC">
        <w:rPr>
          <w:lang w:val="pt-PT"/>
        </w:rPr>
        <w:t xml:space="preserve"> </w:t>
      </w:r>
      <w:r w:rsidR="009A73CC">
        <w:rPr>
          <w:lang w:val="pt-PT"/>
        </w:rPr>
        <w:fldChar w:fldCharType="begin" w:fldLock="1"/>
      </w:r>
      <w:r w:rsidR="000D3389">
        <w:rPr>
          <w:lang w:val="pt-PT"/>
        </w:rPr>
        <w:instrText>ADDIN CSL_CITATION { "citationItems" : [ { "id" : "ITEM-1", "itemData" : { "author" : [ { "dropping-particle" : "", "family" : "United States House of Representatives", "given" : "", "non-dropping-particle" : "", "parse-names" : false, "suffix" : "" } ], "id" : "ITEM-1", "issued" : { "date-parts" : [ [ "2009" ] ] }, "number-of-pages" : "1-30", "title" : "Systems Development Life-Cycle Policy", "type" : "report" }, "uris" : [ "http://www.mendeley.com/documents/?uuid=c596d5a9-29b6-4060-b353-a2020c50e137" ] } ], "mendeley" : { "formattedCitation" : "[6]", "plainTextFormattedCitation" : "[6]", "previouslyFormattedCitation" : "[7]" }, "properties" : { "noteIndex" : 0 }, "schema" : "https://github.com/citation-style-language/schema/raw/master/csl-citation.json" }</w:instrText>
      </w:r>
      <w:r w:rsidR="009A73CC">
        <w:rPr>
          <w:lang w:val="pt-PT"/>
        </w:rPr>
        <w:fldChar w:fldCharType="separate"/>
      </w:r>
      <w:r w:rsidR="000D3389" w:rsidRPr="000D3389">
        <w:rPr>
          <w:noProof/>
          <w:lang w:val="pt-PT"/>
        </w:rPr>
        <w:t>[6]</w:t>
      </w:r>
      <w:r w:rsidR="009A73CC">
        <w:rPr>
          <w:lang w:val="pt-PT"/>
        </w:rPr>
        <w:fldChar w:fldCharType="end"/>
      </w:r>
      <w:r w:rsidR="00BC6080">
        <w:rPr>
          <w:lang w:val="pt-PT"/>
        </w:rPr>
        <w:t>.</w:t>
      </w:r>
      <w:r w:rsidR="009A73CC" w:rsidRPr="009A73CC">
        <w:rPr>
          <w:lang w:val="pt-PT"/>
        </w:rPr>
        <w:t xml:space="preserve"> </w:t>
      </w:r>
      <w:r w:rsidR="008B4AAB">
        <w:rPr>
          <w:lang w:val="pt-PT"/>
        </w:rPr>
        <w:t>Assim, é</w:t>
      </w:r>
      <w:r w:rsidR="009A73CC">
        <w:rPr>
          <w:lang w:val="pt-PT"/>
        </w:rPr>
        <w:t xml:space="preserve"> </w:t>
      </w:r>
      <w:r w:rsidR="00F02FDE">
        <w:rPr>
          <w:lang w:val="pt-PT"/>
        </w:rPr>
        <w:t>cada vez mais</w:t>
      </w:r>
      <w:r w:rsidR="009A73CC">
        <w:rPr>
          <w:lang w:val="pt-PT"/>
        </w:rPr>
        <w:t xml:space="preserve"> comum os utilizadores finais se</w:t>
      </w:r>
      <w:r>
        <w:rPr>
          <w:lang w:val="pt-PT"/>
        </w:rPr>
        <w:t>re</w:t>
      </w:r>
      <w:r w:rsidR="009A73CC">
        <w:rPr>
          <w:lang w:val="pt-PT"/>
        </w:rPr>
        <w:t>m envolvidos ao longo destas</w:t>
      </w:r>
      <w:r w:rsidR="0063486A">
        <w:rPr>
          <w:lang w:val="pt-PT"/>
        </w:rPr>
        <w:t xml:space="preserve"> fases</w:t>
      </w:r>
      <w:r w:rsidR="009A73CC">
        <w:rPr>
          <w:lang w:val="pt-PT"/>
        </w:rPr>
        <w:t>, numa perspetiva inclusiva</w:t>
      </w:r>
      <w:r w:rsidR="00F02FDE">
        <w:rPr>
          <w:lang w:val="pt-PT"/>
        </w:rPr>
        <w:t xml:space="preserve"> </w:t>
      </w:r>
      <w:r w:rsidR="00F02FDE">
        <w:rPr>
          <w:lang w:val="pt-PT"/>
        </w:rPr>
        <w:fldChar w:fldCharType="begin" w:fldLock="1"/>
      </w:r>
      <w:r w:rsidR="000D3389">
        <w:rPr>
          <w:lang w:val="pt-PT"/>
        </w:rPr>
        <w:instrText>ADDIN CSL_CITATION { "citationItems" : [ { "id" : "ITEM-1", "itemData" : { "author" : [ { "dropping-particle" : "", "family" : "ISO", "given" : "", "non-dropping-particle" : "", "parse-names" : false, "suffix" : "" } ], "id" : "ITEM-1", "issued" : { "date-parts" : [ [ "2010" ] ] }, "number-of-pages" : "9241-210", "publisher-place" : "Switzerland", "title" : "Ergonomics of human system interaction - part 210: Human-centred design for interactive systems", "type" : "report" }, "uris" : [ "http://www.mendeley.com/documents/?uuid=3b814464-776c-4234-84ef-dfc67c619d6e" ] } ], "mendeley" : { "formattedCitation" : "[7]", "plainTextFormattedCitation" : "[7]", "previouslyFormattedCitation" : "[8]" }, "properties" : { "noteIndex" : 0 }, "schema" : "https://github.com/citation-style-language/schema/raw/master/csl-citation.json" }</w:instrText>
      </w:r>
      <w:r w:rsidR="00F02FDE">
        <w:rPr>
          <w:lang w:val="pt-PT"/>
        </w:rPr>
        <w:fldChar w:fldCharType="separate"/>
      </w:r>
      <w:r w:rsidR="000D3389" w:rsidRPr="000D3389">
        <w:rPr>
          <w:noProof/>
          <w:lang w:val="pt-PT"/>
        </w:rPr>
        <w:t>[7]</w:t>
      </w:r>
      <w:r w:rsidR="00F02FDE">
        <w:rPr>
          <w:lang w:val="pt-PT"/>
        </w:rPr>
        <w:fldChar w:fldCharType="end"/>
      </w:r>
      <w:r w:rsidR="009A73CC">
        <w:rPr>
          <w:lang w:val="pt-PT"/>
        </w:rPr>
        <w:t>.</w:t>
      </w:r>
      <w:r w:rsidR="0063486A">
        <w:rPr>
          <w:lang w:val="pt-PT"/>
        </w:rPr>
        <w:t xml:space="preserve"> Desta forma, a</w:t>
      </w:r>
      <w:r w:rsidR="009A73CC">
        <w:rPr>
          <w:lang w:val="pt-PT"/>
        </w:rPr>
        <w:t xml:space="preserve">s metodologias de </w:t>
      </w:r>
      <w:r w:rsidR="009A73CC" w:rsidRPr="0063486A">
        <w:rPr>
          <w:i/>
          <w:lang w:val="pt-PT"/>
        </w:rPr>
        <w:t>design</w:t>
      </w:r>
      <w:r w:rsidR="009A73CC">
        <w:rPr>
          <w:lang w:val="pt-PT"/>
        </w:rPr>
        <w:t xml:space="preserve"> participativo</w:t>
      </w:r>
      <w:r w:rsidR="0063486A">
        <w:rPr>
          <w:lang w:val="pt-PT"/>
        </w:rPr>
        <w:t xml:space="preserve">, garantem o </w:t>
      </w:r>
      <w:r w:rsidR="00905E6E">
        <w:rPr>
          <w:lang w:val="pt-PT"/>
        </w:rPr>
        <w:t>comprometi</w:t>
      </w:r>
      <w:r w:rsidR="0063486A">
        <w:rPr>
          <w:lang w:val="pt-PT"/>
        </w:rPr>
        <w:t xml:space="preserve">mento e </w:t>
      </w:r>
      <w:r w:rsidRPr="00461A98">
        <w:rPr>
          <w:i/>
          <w:lang w:val="pt-PT"/>
        </w:rPr>
        <w:t>empowerment</w:t>
      </w:r>
      <w:r w:rsidRPr="00EA489C">
        <w:rPr>
          <w:lang w:val="pt-PT"/>
        </w:rPr>
        <w:t xml:space="preserve"> </w:t>
      </w:r>
      <w:r w:rsidR="0063486A">
        <w:rPr>
          <w:lang w:val="pt-PT"/>
        </w:rPr>
        <w:t xml:space="preserve">dos utilizadores na definição de soluções </w:t>
      </w:r>
      <w:r w:rsidR="00F02FDE">
        <w:rPr>
          <w:lang w:val="pt-PT"/>
        </w:rPr>
        <w:t>tecnológicas</w:t>
      </w:r>
      <w:r w:rsidR="0026522C">
        <w:rPr>
          <w:lang w:val="pt-PT"/>
        </w:rPr>
        <w:t xml:space="preserve"> </w:t>
      </w:r>
      <w:r w:rsidR="0026522C">
        <w:rPr>
          <w:lang w:val="pt-PT"/>
        </w:rPr>
        <w:fldChar w:fldCharType="begin" w:fldLock="1"/>
      </w:r>
      <w:r w:rsidR="000D3389">
        <w:rPr>
          <w:lang w:val="pt-PT"/>
        </w:rPr>
        <w:instrText>ADDIN CSL_CITATION { "citationItems" : [ { "id" : "ITEM-1", "itemData" : { "DOI" : "10.3233/978-1-61499-684-2-615", "ISBN" : "9781614996835", "ISSN" : "18798365", "PMID" : "27534357", "abstract" : "Older adults benefit from unstructured, lifestyle-based activity that can be carried out in people's houses, neighbourhoods, and the built environment. Technological solutions may support physical activity and encourage wellbeing. To ensure such technology is suitable for, and usable by, older adults, it is crucial they are involved in all stages of design. Participatory design methodologies facilitate collaboration and engagement with potential users. We examine the suitability of participatory design for collaborating and engaging with older adults. Participatory design workshops were conducted with 33 older adults in the UK with the aim of designing mobile applications to support and promote physical activity and wellbeing in the built environment. As well as summarising the outcome of these workshops, the paper outlines several methodological issues relating to the suitability of participatory design for involving older adults in the technology design process.", "author" : [ { "dropping-particle" : "", "family" : "Swallow", "given" : "David", "non-dropping-particle" : "", "parse-names" : false, "suffix" : "" }, { "dropping-particle" : "", "family" : "Petrie", "given" : "Helen", "non-dropping-particle" : "", "parse-names" : false, "suffix" : "" }, { "dropping-particle" : "", "family" : "Power", "given" : "Christopher", "non-dropping-particle" : "", "parse-names" : false, "suffix" : "" }, { "dropping-particle" : "", "family" : "Lewis", "given" : "Andrew", "non-dropping-particle" : "", "parse-names" : false, "suffix" : "" }, { "dropping-particle" : "", "family" : "Edwards", "given" : "Alistair D", "non-dropping-particle" : "", "parse-names" : false, "suffix" : "" } ], "container-title" : "Studies in Health Technology and Informatics", "id" : "ITEM-1", "issued" : { "date-parts" : [ [ "2016" ] ] }, "page" : "615-623", "title" : "Involving older adults in the technology design process: A case study on mobility and wellbeing in the built environment", "type" : "article-journal", "volume" : "229" }, "uris" : [ "http://www.mendeley.com/documents/?uuid=37d736c7-0943-4b5a-9bec-ebe5ad549abc" ] } ], "mendeley" : { "formattedCitation" : "[8]", "plainTextFormattedCitation" : "[8]", "previouslyFormattedCitation" : "[9]" }, "properties" : { "noteIndex" : 0 }, "schema" : "https://github.com/citation-style-language/schema/raw/master/csl-citation.json" }</w:instrText>
      </w:r>
      <w:r w:rsidR="0026522C">
        <w:rPr>
          <w:lang w:val="pt-PT"/>
        </w:rPr>
        <w:fldChar w:fldCharType="separate"/>
      </w:r>
      <w:r w:rsidR="000D3389" w:rsidRPr="000D3389">
        <w:rPr>
          <w:noProof/>
          <w:lang w:val="pt-PT"/>
        </w:rPr>
        <w:t>[8]</w:t>
      </w:r>
      <w:r w:rsidR="0026522C">
        <w:rPr>
          <w:lang w:val="pt-PT"/>
        </w:rPr>
        <w:fldChar w:fldCharType="end"/>
      </w:r>
      <w:r w:rsidR="000E176C">
        <w:rPr>
          <w:lang w:val="pt-PT"/>
        </w:rPr>
        <w:t xml:space="preserve">. </w:t>
      </w:r>
      <w:r w:rsidR="007F2831">
        <w:rPr>
          <w:lang w:val="pt-PT"/>
        </w:rPr>
        <w:t>Esta metodologia implica o envolvimento do utilizador desde o momento inicial de conceção do produto</w:t>
      </w:r>
      <w:r w:rsidR="003161F1">
        <w:rPr>
          <w:lang w:val="pt-PT"/>
        </w:rPr>
        <w:t>, das suas funcionalidades</w:t>
      </w:r>
      <w:r w:rsidR="007F2831">
        <w:rPr>
          <w:lang w:val="pt-PT"/>
        </w:rPr>
        <w:t xml:space="preserve"> até à sua finalização, nomeadamente nos procedimentos de: criação, monitorização de alterações e aprovação dos conteúdos disponibilizados; seleção do </w:t>
      </w:r>
      <w:r w:rsidR="007F2831" w:rsidRPr="007F2831">
        <w:rPr>
          <w:i/>
          <w:lang w:val="pt-PT"/>
        </w:rPr>
        <w:t>design</w:t>
      </w:r>
      <w:r w:rsidR="007F2831">
        <w:rPr>
          <w:lang w:val="pt-PT"/>
        </w:rPr>
        <w:t xml:space="preserve"> e apresentação da solução, e decisão sobre</w:t>
      </w:r>
      <w:r w:rsidR="00905E6E">
        <w:rPr>
          <w:lang w:val="pt-PT"/>
        </w:rPr>
        <w:t xml:space="preserve"> as funcionalidades do produto </w:t>
      </w:r>
      <w:r w:rsidR="004718A7">
        <w:rPr>
          <w:lang w:val="pt-PT"/>
        </w:rPr>
        <w:fldChar w:fldCharType="begin" w:fldLock="1"/>
      </w:r>
      <w:r w:rsidR="000D3389">
        <w:rPr>
          <w:lang w:val="pt-PT"/>
        </w:rPr>
        <w:instrText>ADDIN CSL_CITATION { "citationItems" : [ { "id" : "ITEM-1", "itemData" : { "DOI" : "10.1016/j.apergo.2004.03.003", "ISSN" : "00036870", "author" : [ { "dropping-particle" : "", "family" : "Demirbilek", "given" : "Oya", "non-dropping-particle" : "", "parse-names" : false, "suffix" : "" }, { "dropping-particle" : "", "family" : "Demirkan", "given" : "Halime", "non-dropping-particle" : "", "parse-names" : false, "suffix" : "" } ], "container-title" : "Applied Ergonomics", "id" : "ITEM-1", "issue" : "4", "issued" : { "date-parts" : [ [ "2004" ] ] }, "page" : "361-370", "title" : "Universal product design involving elderly users: a participatory design model", "type" : "article-journal", "volume" : "35" }, "uris" : [ "http://www.mendeley.com/documents/?uuid=96679965-61b7-4618-b878-5c2176806019" ] } ], "mendeley" : { "formattedCitation" : "[9]", "plainTextFormattedCitation" : "[9]", "previouslyFormattedCitation" : "[10]" }, "properties" : { "noteIndex" : 0 }, "schema" : "https://github.com/citation-style-language/schema/raw/master/csl-citation.json" }</w:instrText>
      </w:r>
      <w:r w:rsidR="004718A7">
        <w:rPr>
          <w:lang w:val="pt-PT"/>
        </w:rPr>
        <w:fldChar w:fldCharType="separate"/>
      </w:r>
      <w:r w:rsidR="000D3389" w:rsidRPr="000D3389">
        <w:rPr>
          <w:noProof/>
          <w:lang w:val="pt-PT"/>
        </w:rPr>
        <w:t>[9]</w:t>
      </w:r>
      <w:r w:rsidR="004718A7">
        <w:rPr>
          <w:lang w:val="pt-PT"/>
        </w:rPr>
        <w:fldChar w:fldCharType="end"/>
      </w:r>
      <w:r w:rsidR="004718A7">
        <w:rPr>
          <w:lang w:val="pt-PT"/>
        </w:rPr>
        <w:t>.</w:t>
      </w:r>
    </w:p>
    <w:p w14:paraId="678FEC92" w14:textId="4D2F9C2E" w:rsidR="00980A7F" w:rsidRDefault="008E4198" w:rsidP="00980A7F">
      <w:pPr>
        <w:pStyle w:val="Corpodetexto"/>
        <w:rPr>
          <w:lang w:val="pt-PT"/>
        </w:rPr>
      </w:pPr>
      <w:r>
        <w:rPr>
          <w:lang w:val="pt-PT"/>
        </w:rPr>
        <w:t>A utilização deste tipo de metodologia é ainda mais importante q</w:t>
      </w:r>
      <w:r w:rsidR="0015188E">
        <w:rPr>
          <w:lang w:val="pt-PT"/>
        </w:rPr>
        <w:t>uando a temática em estudo envolve o enve</w:t>
      </w:r>
      <w:r>
        <w:rPr>
          <w:lang w:val="pt-PT"/>
        </w:rPr>
        <w:t>lhecimento e os cidadãos idosos. A</w:t>
      </w:r>
      <w:r w:rsidR="0015188E">
        <w:rPr>
          <w:lang w:val="pt-PT"/>
        </w:rPr>
        <w:t xml:space="preserve">s Tecnologias de Informação e Comunicação (TIC) são uma das respostas com grande potencial para apoiar </w:t>
      </w:r>
      <w:r w:rsidR="00C855BD">
        <w:rPr>
          <w:lang w:val="pt-PT"/>
        </w:rPr>
        <w:t xml:space="preserve">a </w:t>
      </w:r>
      <w:r w:rsidR="0015188E">
        <w:rPr>
          <w:lang w:val="pt-PT"/>
        </w:rPr>
        <w:t>promoção da qualidade de vida, manutenção da saúde</w:t>
      </w:r>
      <w:r w:rsidR="00EA3934">
        <w:rPr>
          <w:lang w:val="pt-PT"/>
        </w:rPr>
        <w:t xml:space="preserve"> (ao nível físico e psicológico)</w:t>
      </w:r>
      <w:r w:rsidR="0015188E">
        <w:rPr>
          <w:lang w:val="pt-PT"/>
        </w:rPr>
        <w:t>, manutenção da autonomia, promoção de uma vida longa no contexto natural (na sua própria casa), e promoção de cuidados em resposta às necessidades do idoso</w:t>
      </w:r>
      <w:r w:rsidR="00D716B9">
        <w:rPr>
          <w:lang w:val="pt-PT"/>
        </w:rPr>
        <w:t xml:space="preserve"> </w:t>
      </w:r>
      <w:r w:rsidR="00D716B9">
        <w:rPr>
          <w:lang w:val="pt-PT"/>
        </w:rPr>
        <w:fldChar w:fldCharType="begin" w:fldLock="1"/>
      </w:r>
      <w:r w:rsidR="000D3389">
        <w:rPr>
          <w:lang w:val="pt-PT"/>
        </w:rPr>
        <w:instrText>ADDIN CSL_CITATION { "citationItems" : [ { "id" : "ITEM-1", "itemData" : { "DOI" : "10.3233/978-1-61499-684-2-615", "ISBN" : "9781614996835", "ISSN" : "18798365", "PMID" : "27534357", "abstract" : "Older adults benefit from unstructured, lifestyle-based activity that can be carried out in people's houses, neighbourhoods, and the built environment. Technological solutions may support physical activity and encourage wellbeing. To ensure such technology is suitable for, and usable by, older adults, it is crucial they are involved in all stages of design. Participatory design methodologies facilitate collaboration and engagement with potential users. We examine the suitability of participatory design for collaborating and engaging with older adults. Participatory design workshops were conducted with 33 older adults in the UK with the aim of designing mobile applications to support and promote physical activity and wellbeing in the built environment. As well as summarising the outcome of these workshops, the paper outlines several methodological issues relating to the suitability of participatory design for involving older adults in the technology design process.", "author" : [ { "dropping-particle" : "", "family" : "Swallow", "given" : "David", "non-dropping-particle" : "", "parse-names" : false, "suffix" : "" }, { "dropping-particle" : "", "family" : "Petrie", "given" : "Helen", "non-dropping-particle" : "", "parse-names" : false, "suffix" : "" }, { "dropping-particle" : "", "family" : "Power", "given" : "Christopher", "non-dropping-particle" : "", "parse-names" : false, "suffix" : "" }, { "dropping-particle" : "", "family" : "Lewis", "given" : "Andrew", "non-dropping-particle" : "", "parse-names" : false, "suffix" : "" }, { "dropping-particle" : "", "family" : "Edwards", "given" : "Alistair D", "non-dropping-particle" : "", "parse-names" : false, "suffix" : "" } ], "container-title" : "Studies in Health Technology and Informatics", "id" : "ITEM-1", "issued" : { "date-parts" : [ [ "2016" ] ] }, "page" : "615-623", "title" : "Involving older adults in the technology design process: A case study on mobility and wellbeing in the built environment", "type" : "article-journal", "volume" : "229" }, "uris" : [ "http://www.mendeley.com/documents/?uuid=37d736c7-0943-4b5a-9bec-ebe5ad549abc" ] } ], "mendeley" : { "formattedCitation" : "[8]", "plainTextFormattedCitation" : "[8]", "previouslyFormattedCitation" : "[9]" }, "properties" : { "noteIndex" : 0 }, "schema" : "https://github.com/citation-style-language/schema/raw/master/csl-citation.json" }</w:instrText>
      </w:r>
      <w:r w:rsidR="00D716B9">
        <w:rPr>
          <w:lang w:val="pt-PT"/>
        </w:rPr>
        <w:fldChar w:fldCharType="separate"/>
      </w:r>
      <w:r w:rsidR="000D3389" w:rsidRPr="000D3389">
        <w:rPr>
          <w:noProof/>
          <w:lang w:val="pt-PT"/>
        </w:rPr>
        <w:t>[8]</w:t>
      </w:r>
      <w:r w:rsidR="00D716B9">
        <w:rPr>
          <w:lang w:val="pt-PT"/>
        </w:rPr>
        <w:fldChar w:fldCharType="end"/>
      </w:r>
      <w:r w:rsidR="00D716B9">
        <w:rPr>
          <w:lang w:val="pt-PT"/>
        </w:rPr>
        <w:t xml:space="preserve">, </w:t>
      </w:r>
      <w:r w:rsidR="00D716B9">
        <w:fldChar w:fldCharType="begin" w:fldLock="1"/>
      </w:r>
      <w:r w:rsidR="000D3389">
        <w:rPr>
          <w:lang w:val="pt-PT"/>
        </w:rPr>
        <w:instrText>ADDIN CSL_CITATION { "citationItems" : [ { "id" : "ITEM-1", "itemData" : { "author" : [ { "dropping-particle" : "", "family" : "Comiss\u00e3o das Comunidades Europeias", "given" : "", "non-dropping-particle" : "", "parse-names" : false, "suffix" : "" } ], "id" : "ITEM-1", "issued" : { "date-parts" : [ [ "2007" ] ] }, "title" : "Envelhecer bem na sociedade da informa\u00e7\u00e3o", "type" : "report" }, "uris" : [ "http://www.mendeley.com/documents/?uuid=99306401-8643-4026-ac13-09efb7f0ff7c", "http://www.mendeley.com/documents/?uuid=0a755eff-c8d9-485a-8f92-5c24cbae1307" ] } ], "mendeley" : { "formattedCitation" : "[10]", "plainTextFormattedCitation" : "[10]", "previouslyFormattedCitation" : "[11]" }, "properties" : { "noteIndex" : 0 }, "schema" : "https://github.com/citation-style-language/schema/raw/master/csl-citation.json" }</w:instrText>
      </w:r>
      <w:r w:rsidR="00D716B9">
        <w:fldChar w:fldCharType="separate"/>
      </w:r>
      <w:r w:rsidR="000D3389" w:rsidRPr="000D3389">
        <w:rPr>
          <w:noProof/>
          <w:lang w:val="pt-PT"/>
        </w:rPr>
        <w:t>[10]</w:t>
      </w:r>
      <w:r w:rsidR="00D716B9">
        <w:fldChar w:fldCharType="end"/>
      </w:r>
      <w:r w:rsidR="00D716B9" w:rsidRPr="00D716B9">
        <w:rPr>
          <w:lang w:val="pt-PT"/>
        </w:rPr>
        <w:t>, [12], [13].</w:t>
      </w:r>
      <w:r w:rsidR="003C1F11" w:rsidRPr="003C1F11">
        <w:rPr>
          <w:lang w:val="pt-PT"/>
        </w:rPr>
        <w:t xml:space="preserve"> </w:t>
      </w:r>
      <w:r w:rsidR="00527C22" w:rsidRPr="00980A7F">
        <w:rPr>
          <w:lang w:val="pt-PT"/>
        </w:rPr>
        <w:t xml:space="preserve">Por exemplo, as tecnologias podem fornecer ferramentas que ajudam os </w:t>
      </w:r>
      <w:r w:rsidR="00C5044E">
        <w:rPr>
          <w:lang w:val="pt-PT"/>
        </w:rPr>
        <w:t>seniores</w:t>
      </w:r>
      <w:r w:rsidR="00527C22" w:rsidRPr="00980A7F">
        <w:rPr>
          <w:lang w:val="pt-PT"/>
        </w:rPr>
        <w:t xml:space="preserve"> a manterem-se no seu ambiente habitacional com altos graus de autonomia e independência, retardando o momento de ingresso em instituições. </w:t>
      </w:r>
    </w:p>
    <w:p w14:paraId="7513BD27" w14:textId="171E32F3" w:rsidR="003C1F11" w:rsidRDefault="00980A7F" w:rsidP="00980A7F">
      <w:pPr>
        <w:pStyle w:val="Corpodetexto"/>
        <w:rPr>
          <w:lang w:val="pt-PT"/>
        </w:rPr>
      </w:pPr>
      <w:r>
        <w:rPr>
          <w:lang w:val="pt-PT"/>
        </w:rPr>
        <w:t xml:space="preserve">No entanto, e apesar das inúmeras vantagens que as soluções tecnológicas representam para </w:t>
      </w:r>
      <w:r w:rsidR="00C5044E">
        <w:rPr>
          <w:lang w:val="pt-PT"/>
        </w:rPr>
        <w:t>os idosos</w:t>
      </w:r>
      <w:r>
        <w:rPr>
          <w:lang w:val="pt-PT"/>
        </w:rPr>
        <w:t xml:space="preserve">, existe uma tendência para que </w:t>
      </w:r>
      <w:r w:rsidR="003C1F11">
        <w:rPr>
          <w:lang w:val="pt-PT"/>
        </w:rPr>
        <w:t>os indivíduos desta fa</w:t>
      </w:r>
      <w:r>
        <w:rPr>
          <w:lang w:val="pt-PT"/>
        </w:rPr>
        <w:t>ixa etária sejam</w:t>
      </w:r>
      <w:r w:rsidR="003C1F11">
        <w:rPr>
          <w:lang w:val="pt-PT"/>
        </w:rPr>
        <w:t xml:space="preserve"> mais relutantes na adoção de novas tecnologias, por um lado por não terem crescido rodeados por elas </w:t>
      </w:r>
      <w:r w:rsidR="003C1F11">
        <w:fldChar w:fldCharType="begin" w:fldLock="1"/>
      </w:r>
      <w:r w:rsidR="000D3389">
        <w:rPr>
          <w:lang w:val="pt-PT"/>
        </w:rPr>
        <w:instrText>ADDIN CSL_CITATION { "citationItems" : [ { "id" : "ITEM-1", "itemData" : { "author" : [ { "dropping-particle" : "", "family" : "Rice", "given" : "Mark", "non-dropping-particle" : "", "parse-names" : false, "suffix" : "" }, { "dropping-particle" : "", "family" : "Carmichael", "given" : "Alex", "non-dropping-particle" : "", "parse-names" : false, "suffix" : "" } ], "container-title" : "6th European Conference on Interactive Television", "id" : "ITEM-1", "issued" : { "date-parts" : [ [ "2008" ] ] }, "note" : "Significantly, many older users may not have the same models of understanding, learning and motivation with regard to ICTs as younger adults. Experimental studies by Decampo Rama (2001) indicate that younger generations have a prior advantage in their competency to interpret and understand software style devices compared to older adults, who have not \u2018grown up' with the equivalent experience of digital technologies and\nthe knowledge that comes with it.\n\nFurther, for older adults it is argued that the perceived value of a new technology is based on apparent practical utility, rather than just novelty or \noriginality (Coughlin 2007). According to Coughlin (2007) non adoption\nis often based on the grounds that the technology in question fails to provide \ncompelling reasons to buy, rather than because of \u2018technophobia' per se. (..) designers have to adopt a language of \u2018simplicity' to stimulate trust amongst older users (as older consumers)\u037e given their experiences and life histories can differ greatly from younger generations (Coughlin 2007).\n\nthis emphasises the importance of establishing a \u2018common ground' between older participants and researchers/designers from the earliest stages of requirements gathering, and also the importance of reexamining \nsuitable participatory design practices to ensure the empowerment of end users in the usercentred design process (e.g. see Muller 2003). Building on \ncollaborative and cooperative methods to explore the \u2018design space' and gather reliable and useful feedback from appropriate users, it remains highly \ncontested how to better adapt the design process to bridge the conceptual gap between, illdefined technologies (and their potential functions) suitable\nto this age group, and, the people (target users) who lack the experience and prior knowledge to easily identify, understand and discuss the potential of such systems when presented to them.\n\nThese studies have fed into the development of ongoing research into innovative DTV interface development, exploring more \u2018tangible' means of \nmanipulating onscreen objects and navigating through an \u2018information space' (avoiding the tendency for crude and dreary designs typically \nseen in many \u2018accessibility' developments). Evaluated positively by older adults, these interfaces have explored the efficacy of \u2018continuity', investigating more intuitive methods to help older adults keep track of their navigational behavior, using animated graphics and \u2018transitions' to perceptually link proprieties of the real world, with 2D objects and navigational paths.\n\nAs a whole, these studies highlight the issues of designing for leisure, entertainment and domestic situations, and an older and very diverse target user group, where mental models drawn from technologies like the conventional telephone are more likely to be the basis of \u2018understanding' than perhaps more relevant digital technologies. (..) it is bridging, from the\noutset, between what is unfamiliar and unknown, to what is truly understood (i.e. compared to merely agreeing with the \u2018expert' researcher) that remains \nsuch a challenge in early requirements gathering.\n\nBeyond the oversimplistic view that limiting functionality will lead to better design for older adults, new models of interaction are required that \ncan actually help develop selfbelief and selfconfidence in new technology, helping to dispel the continuing myth that older people do not, will not, or cannot use digital technology.", "page" : "2-3", "publisher-place" : "Salzburg, Austri", "title" : "Discovering Older Adults' User Perspectives on Undefined TV Applications", "type" : "paper-conference" }, "uris" : [ "http://www.mendeley.com/documents/?uuid=85039611-6d3e-40d7-9371-b0f0b34c63b0" ] } ], "mendeley" : { "formattedCitation" : "[11]", "plainTextFormattedCitation" : "[11]", "previouslyFormattedCitation" : "[14]" }, "properties" : { "noteIndex" : 0 }, "schema" : "https://github.com/citation-style-language/schema/raw/master/csl-citation.json" }</w:instrText>
      </w:r>
      <w:r w:rsidR="003C1F11">
        <w:fldChar w:fldCharType="separate"/>
      </w:r>
      <w:r w:rsidR="000D3389" w:rsidRPr="000D3389">
        <w:rPr>
          <w:noProof/>
          <w:lang w:val="pt-PT"/>
        </w:rPr>
        <w:t>[11]</w:t>
      </w:r>
      <w:r w:rsidR="003C1F11">
        <w:fldChar w:fldCharType="end"/>
      </w:r>
      <w:r w:rsidR="003C1F11">
        <w:rPr>
          <w:lang w:val="pt-PT"/>
        </w:rPr>
        <w:t xml:space="preserve"> e, por outro, por terem algumas perceções negativas no que toca à utilidade e facilidade de utilização das mesmas </w:t>
      </w:r>
      <w:r w:rsidR="003C1F11">
        <w:rPr>
          <w:lang w:val="pt-PT"/>
        </w:rPr>
        <w:fldChar w:fldCharType="begin" w:fldLock="1"/>
      </w:r>
      <w:r w:rsidR="000D3389">
        <w:rPr>
          <w:lang w:val="pt-PT"/>
        </w:rPr>
        <w:instrText>ADDIN CSL_CITATION { "citationItems" : [ { "id" : "ITEM-1", "itemData" : { "DOI" : "10.4017/gt.2011.10.01.006.00", "author" : [ { "dropping-particle" : "", "family" : "Chen", "given" : "Ke", "non-dropping-particle" : "", "parse-names" : false, "suffix" : "" }, { "dropping-particle" : "", "family" : "Chan", "given" : "Alan H S", "non-dropping-particle" : "", "parse-names" : false, "suffix" : "" } ], "container-title" : "Gerontechnology", "id" : "ITEM-1", "issue" : "1", "issued" : { "date-parts" : [ [ "2011" ] ] }, "page" : "1-12", "title" : "A review of technology acceptance by older adults", "type" : "article-journal", "volume" : "10" }, "uris" : [ "http://www.mendeley.com/documents/?uuid=9e0d152d-faaa-47ed-8292-79b8fbe9eda8" ] } ], "mendeley" : { "formattedCitation" : "[12]", "plainTextFormattedCitation" : "[12]", "previouslyFormattedCitation" : "[15]" }, "properties" : { "noteIndex" : 0 }, "schema" : "https://github.com/citation-style-language/schema/raw/master/csl-citation.json" }</w:instrText>
      </w:r>
      <w:r w:rsidR="003C1F11">
        <w:rPr>
          <w:lang w:val="pt-PT"/>
        </w:rPr>
        <w:fldChar w:fldCharType="separate"/>
      </w:r>
      <w:r w:rsidR="000D3389" w:rsidRPr="000D3389">
        <w:rPr>
          <w:noProof/>
          <w:lang w:val="pt-PT"/>
        </w:rPr>
        <w:t>[12]</w:t>
      </w:r>
      <w:r w:rsidR="003C1F11">
        <w:rPr>
          <w:lang w:val="pt-PT"/>
        </w:rPr>
        <w:fldChar w:fldCharType="end"/>
      </w:r>
      <w:r w:rsidR="003C1F11">
        <w:rPr>
          <w:lang w:val="pt-PT"/>
        </w:rPr>
        <w:t xml:space="preserve">. O grau de aceitação e utilização de tecnologias por parte dos seniores é instigado pelos modelos de entendimento, aprendizagem e motivação </w:t>
      </w:r>
      <w:r w:rsidR="003C1F11">
        <w:fldChar w:fldCharType="begin" w:fldLock="1"/>
      </w:r>
      <w:r w:rsidR="000D3389">
        <w:rPr>
          <w:lang w:val="pt-PT"/>
        </w:rPr>
        <w:instrText>ADDIN CSL_CITATION { "citationItems" : [ { "id" : "ITEM-1", "itemData" : { "author" : [ { "dropping-particle" : "", "family" : "Rice", "given" : "Mark", "non-dropping-particle" : "", "parse-names" : false, "suffix" : "" }, { "dropping-particle" : "", "family" : "Carmichael", "given" : "Alex", "non-dropping-particle" : "", "parse-names" : false, "suffix" : "" } ], "container-title" : "6th European Conference on Interactive Television", "id" : "ITEM-1", "issued" : { "date-parts" : [ [ "2008" ] ] }, "note" : "Significantly, many older users may not have the same models of understanding, learning and motivation with regard to ICTs as younger adults. Experimental studies by Decampo Rama (2001) indicate that younger generations have a prior advantage in their competency to interpret and understand software style devices compared to older adults, who have not \u2018grown up' with the equivalent experience of digital technologies and\nthe knowledge that comes with it.\n\nFurther, for older adults it is argued that the perceived value of a new technology is based on apparent practical utility, rather than just novelty or \noriginality (Coughlin 2007). According to Coughlin (2007) non adoption\nis often based on the grounds that the technology in question fails to provide \ncompelling reasons to buy, rather than because of \u2018technophobia' per se. (..) designers have to adopt a language of \u2018simplicity' to stimulate trust amongst older users (as older consumers)\u037e given their experiences and life histories can differ greatly from younger generations (Coughlin 2007).\n\nthis emphasises the importance of establishing a \u2018common ground' between older participants and researchers/designers from the earliest stages of requirements gathering, and also the importance of reexamining \nsuitable participatory design practices to ensure the empowerment of end users in the usercentred design process (e.g. see Muller 2003). Building on \ncollaborative and cooperative methods to explore the \u2018design space' and gather reliable and useful feedback from appropriate users, it remains highly \ncontested how to better adapt the design process to bridge the conceptual gap between, illdefined technologies (and their potential functions) suitable\nto this age group, and, the people (target users) who lack the experience and prior knowledge to easily identify, understand and discuss the potential of such systems when presented to them.\n\nThese studies have fed into the development of ongoing research into innovative DTV interface development, exploring more \u2018tangible' means of \nmanipulating onscreen objects and navigating through an \u2018information space' (avoiding the tendency for crude and dreary designs typically \nseen in many \u2018accessibility' developments). Evaluated positively by older adults, these interfaces have explored the efficacy of \u2018continuity', investigating more intuitive methods to help older adults keep track of their navigational behavior, using animated graphics and \u2018transitions' to perceptually link proprieties of the real world, with 2D objects and navigational paths.\n\nAs a whole, these studies highlight the issues of designing for leisure, entertainment and domestic situations, and an older and very diverse target user group, where mental models drawn from technologies like the conventional telephone are more likely to be the basis of \u2018understanding' than perhaps more relevant digital technologies. (..) it is bridging, from the\noutset, between what is unfamiliar and unknown, to what is truly understood (i.e. compared to merely agreeing with the \u2018expert' researcher) that remains \nsuch a challenge in early requirements gathering.\n\nBeyond the oversimplistic view that limiting functionality will lead to better design for older adults, new models of interaction are required that \ncan actually help develop selfbelief and selfconfidence in new technology, helping to dispel the continuing myth that older people do not, will not, or cannot use digital technology.", "page" : "2-3", "publisher-place" : "Salzburg, Austri", "title" : "Discovering Older Adults' User Perspectives on Undefined TV Applications", "type" : "paper-conference" }, "uris" : [ "http://www.mendeley.com/documents/?uuid=85039611-6d3e-40d7-9371-b0f0b34c63b0" ] } ], "mendeley" : { "formattedCitation" : "[11]", "plainTextFormattedCitation" : "[11]", "previouslyFormattedCitation" : "[14]" }, "properties" : { "noteIndex" : 0 }, "schema" : "https://github.com/citation-style-language/schema/raw/master/csl-citation.json" }</w:instrText>
      </w:r>
      <w:r w:rsidR="003C1F11">
        <w:fldChar w:fldCharType="separate"/>
      </w:r>
      <w:r w:rsidR="000D3389" w:rsidRPr="000D3389">
        <w:rPr>
          <w:noProof/>
          <w:lang w:val="pt-PT"/>
        </w:rPr>
        <w:t>[11]</w:t>
      </w:r>
      <w:r w:rsidR="003C1F11">
        <w:fldChar w:fldCharType="end"/>
      </w:r>
      <w:r w:rsidR="003C1F11">
        <w:rPr>
          <w:lang w:val="pt-PT"/>
        </w:rPr>
        <w:t xml:space="preserve"> profundamente</w:t>
      </w:r>
      <w:r w:rsidR="003C1F11" w:rsidRPr="00882D28">
        <w:rPr>
          <w:lang w:val="pt-PT"/>
        </w:rPr>
        <w:t xml:space="preserve"> influenciados pelas experi</w:t>
      </w:r>
      <w:r w:rsidR="003C1F11">
        <w:rPr>
          <w:lang w:val="pt-PT"/>
        </w:rPr>
        <w:t>ências de vida, pela perceção de utilidade e usabilidade que os produtos apresentam ao invés da originalidade dos mesmos. Assim, considerando que é muito difícil entender o que o potencial utilizador necessita, sem nunca ter passado pela mesma experiência ou por não se conv</w:t>
      </w:r>
      <w:r w:rsidR="008E4198">
        <w:rPr>
          <w:lang w:val="pt-PT"/>
        </w:rPr>
        <w:t>iver de perto com a realidade</w:t>
      </w:r>
      <w:r w:rsidR="003C1F11">
        <w:rPr>
          <w:lang w:val="pt-PT"/>
        </w:rPr>
        <w:t xml:space="preserve"> desse utilizador, o </w:t>
      </w:r>
      <w:r w:rsidR="003C1F11" w:rsidRPr="00F43FE3">
        <w:rPr>
          <w:i/>
          <w:lang w:val="pt-PT"/>
        </w:rPr>
        <w:t>design</w:t>
      </w:r>
      <w:r w:rsidR="003C1F11">
        <w:rPr>
          <w:lang w:val="pt-PT"/>
        </w:rPr>
        <w:t xml:space="preserve"> participativo é fundamental no processo de conceção de soluções para qualquer tipo de população. Todavia, este é ainda mais relevante quando se desenvolve um produto para seniores. Obter dados junto desta população levanta uma série de desafios que obrigam o moderador das sessões de </w:t>
      </w:r>
      <w:r w:rsidR="003C1F11" w:rsidRPr="00461A98">
        <w:rPr>
          <w:i/>
          <w:lang w:val="pt-PT"/>
        </w:rPr>
        <w:t>design</w:t>
      </w:r>
      <w:r w:rsidR="003C1F11">
        <w:rPr>
          <w:lang w:val="pt-PT"/>
        </w:rPr>
        <w:t xml:space="preserve"> participativo a aplicar métodos inovadores e, muitas vezes ajustados ao grupo em questão, com o intuito de cativar os indivíduos a darem os seus </w:t>
      </w:r>
      <w:r w:rsidR="003C1F11" w:rsidRPr="00894F3F">
        <w:rPr>
          <w:i/>
          <w:lang w:val="pt-PT"/>
        </w:rPr>
        <w:t>inputs</w:t>
      </w:r>
      <w:r w:rsidR="003C1F11">
        <w:rPr>
          <w:i/>
          <w:lang w:val="pt-PT"/>
        </w:rPr>
        <w:t xml:space="preserve"> </w:t>
      </w:r>
      <w:r w:rsidR="003C1F11">
        <w:rPr>
          <w:i/>
          <w:lang w:val="pt-PT"/>
        </w:rPr>
        <w:fldChar w:fldCharType="begin" w:fldLock="1"/>
      </w:r>
      <w:r w:rsidR="000D3389">
        <w:rPr>
          <w:i/>
          <w:lang w:val="pt-PT"/>
        </w:rPr>
        <w:instrText>ADDIN CSL_CITATION { "citationItems" : [ { "id" : "ITEM-1", "itemData" : { "author" : [ { "dropping-particle" : "", "family" : "Rice", "given" : "Mark", "non-dropping-particle" : "", "parse-names" : false, "suffix" : "" }, { "dropping-particle" : "", "family" : "Carmichael", "given" : "Alex", "non-dropping-particle" : "", "parse-names" : false, "suffix" : "" } ], "container-title" : "6th European Conference on Interactive Television", "id" : "ITEM-1", "issued" : { "date-parts" : [ [ "2008" ] ] }, "note" : "Significantly, many older users may not have the same models of understanding, learning and motivation with regard to ICTs as younger adults. Experimental studies by Decampo Rama (2001) indicate that younger generations have a prior advantage in their competency to interpret and understand software style devices compared to older adults, who have not \u2018grown up' with the equivalent experience of digital technologies and\nthe knowledge that comes with it.\n\nFurther, for older adults it is argued that the perceived value of a new technology is based on apparent practical utility, rather than just novelty or \noriginality (Coughlin 2007). According to Coughlin (2007) non adoption\nis often based on the grounds that the technology in question fails to provide \ncompelling reasons to buy, rather than because of \u2018technophobia' per se. (..) designers have to adopt a language of \u2018simplicity' to stimulate trust amongst older users (as older consumers)\u037e given their experiences and life histories can differ greatly from younger generations (Coughlin 2007).\n\nthis emphasises the importance of establishing a \u2018common ground' between older participants and researchers/designers from the earliest stages of requirements gathering, and also the importance of reexamining \nsuitable participatory design practices to ensure the empowerment of end users in the usercentred design process (e.g. see Muller 2003). Building on \ncollaborative and cooperative methods to explore the \u2018design space' and gather reliable and useful feedback from appropriate users, it remains highly \ncontested how to better adapt the design process to bridge the conceptual gap between, illdefined technologies (and their potential functions) suitable\nto this age group, and, the people (target users) who lack the experience and prior knowledge to easily identify, understand and discuss the potential of such systems when presented to them.\n\nThese studies have fed into the development of ongoing research into innovative DTV interface development, exploring more \u2018tangible' means of \nmanipulating onscreen objects and navigating through an \u2018information space' (avoiding the tendency for crude and dreary designs typically \nseen in many \u2018accessibility' developments). Evaluated positively by older adults, these interfaces have explored the efficacy of \u2018continuity', investigating more intuitive methods to help older adults keep track of their navigational behavior, using animated graphics and \u2018transitions' to perceptually link proprieties of the real world, with 2D objects and navigational paths.\n\nAs a whole, these studies highlight the issues of designing for leisure, entertainment and domestic situations, and an older and very diverse target user group, where mental models drawn from technologies like the conventional telephone are more likely to be the basis of \u2018understanding' than perhaps more relevant digital technologies. (..) it is bridging, from the\noutset, between what is unfamiliar and unknown, to what is truly understood (i.e. compared to merely agreeing with the \u2018expert' researcher) that remains \nsuch a challenge in early requirements gathering.\n\nBeyond the oversimplistic view that limiting functionality will lead to better design for older adults, new models of interaction are required that \ncan actually help develop selfbelief and selfconfidence in new technology, helping to dispel the continuing myth that older people do not, will not, or cannot use digital technology.", "page" : "2-3", "publisher-place" : "Salzburg, Austri", "title" : "Discovering Older Adults' User Perspectives on Undefined TV Applications", "type" : "paper-conference" }, "uris" : [ "http://www.mendeley.com/documents/?uuid=85039611-6d3e-40d7-9371-b0f0b34c63b0" ] } ], "mendeley" : { "formattedCitation" : "[11]", "plainTextFormattedCitation" : "[11]", "previouslyFormattedCitation" : "[14]" }, "properties" : { "noteIndex" : 0 }, "schema" : "https://github.com/citation-style-language/schema/raw/master/csl-citation.json" }</w:instrText>
      </w:r>
      <w:r w:rsidR="003C1F11">
        <w:rPr>
          <w:i/>
          <w:lang w:val="pt-PT"/>
        </w:rPr>
        <w:fldChar w:fldCharType="separate"/>
      </w:r>
      <w:r w:rsidR="000D3389" w:rsidRPr="000D3389">
        <w:rPr>
          <w:noProof/>
          <w:lang w:val="pt-PT"/>
        </w:rPr>
        <w:t>[11]</w:t>
      </w:r>
      <w:r w:rsidR="003C1F11">
        <w:rPr>
          <w:i/>
          <w:lang w:val="pt-PT"/>
        </w:rPr>
        <w:fldChar w:fldCharType="end"/>
      </w:r>
      <w:r w:rsidR="003C1F11">
        <w:rPr>
          <w:lang w:val="pt-PT"/>
        </w:rPr>
        <w:t xml:space="preserve">. </w:t>
      </w:r>
    </w:p>
    <w:p w14:paraId="093D696C" w14:textId="319B0A31" w:rsidR="002353FB" w:rsidRPr="00C43783" w:rsidRDefault="002353FB" w:rsidP="00800982">
      <w:pPr>
        <w:pStyle w:val="Corpodetexto"/>
        <w:rPr>
          <w:lang w:val="pt-PT"/>
        </w:rPr>
      </w:pPr>
      <w:r>
        <w:rPr>
          <w:lang w:val="pt-PT"/>
        </w:rPr>
        <w:lastRenderedPageBreak/>
        <w:t xml:space="preserve">Segundo </w:t>
      </w:r>
      <w:r w:rsidR="00800982">
        <w:rPr>
          <w:lang w:val="pt-PT"/>
        </w:rPr>
        <w:t xml:space="preserve">Rice </w:t>
      </w:r>
      <w:r w:rsidR="00800982" w:rsidRPr="00800982">
        <w:rPr>
          <w:lang w:val="pt-PT"/>
        </w:rPr>
        <w:t>e Carmichael</w:t>
      </w:r>
      <w:r w:rsidR="00800982">
        <w:rPr>
          <w:lang w:val="pt-PT"/>
        </w:rPr>
        <w:t xml:space="preserve"> </w:t>
      </w:r>
      <w:r w:rsidR="00800982">
        <w:fldChar w:fldCharType="begin" w:fldLock="1"/>
      </w:r>
      <w:r w:rsidR="000D3389">
        <w:rPr>
          <w:lang w:val="pt-PT"/>
        </w:rPr>
        <w:instrText>ADDIN CSL_CITATION { "citationItems" : [ { "id" : "ITEM-1", "itemData" : { "author" : [ { "dropping-particle" : "", "family" : "Rice", "given" : "Mark", "non-dropping-particle" : "", "parse-names" : false, "suffix" : "" }, { "dropping-particle" : "", "family" : "Carmichael", "given" : "Alex", "non-dropping-particle" : "", "parse-names" : false, "suffix" : "" } ], "container-title" : "6th European Conference on Interactive Television", "id" : "ITEM-1", "issued" : { "date-parts" : [ [ "2008" ] ] }, "note" : "Significantly, many older users may not have the same models of understanding, learning and motivation with regard to ICTs as younger adults. Experimental studies by Decampo Rama (2001) indicate that younger generations have a prior advantage in their competency to interpret and understand software style devices compared to older adults, who have not \u2018grown up' with the equivalent experience of digital technologies and\nthe knowledge that comes with it.\n\nFurther, for older adults it is argued that the perceived value of a new technology is based on apparent practical utility, rather than just novelty or \noriginality (Coughlin 2007). According to Coughlin (2007) non adoption\nis often based on the grounds that the technology in question fails to provide \ncompelling reasons to buy, rather than because of \u2018technophobia' per se. (..) designers have to adopt a language of \u2018simplicity' to stimulate trust amongst older users (as older consumers)\u037e given their experiences and life histories can differ greatly from younger generations (Coughlin 2007).\n\nthis emphasises the importance of establishing a \u2018common ground' between older participants and researchers/designers from the earliest stages of requirements gathering, and also the importance of reexamining \nsuitable participatory design practices to ensure the empowerment of end users in the usercentred design process (e.g. see Muller 2003). Building on \ncollaborative and cooperative methods to explore the \u2018design space' and gather reliable and useful feedback from appropriate users, it remains highly \ncontested how to better adapt the design process to bridge the conceptual gap between, illdefined technologies (and their potential functions) suitable\nto this age group, and, the people (target users) who lack the experience and prior knowledge to easily identify, understand and discuss the potential of such systems when presented to them.\n\nThese studies have fed into the development of ongoing research into innovative DTV interface development, exploring more \u2018tangible' means of \nmanipulating onscreen objects and navigating through an \u2018information space' (avoiding the tendency for crude and dreary designs typically \nseen in many \u2018accessibility' developments). Evaluated positively by older adults, these interfaces have explored the efficacy of \u2018continuity', investigating more intuitive methods to help older adults keep track of their navigational behavior, using animated graphics and \u2018transitions' to perceptually link proprieties of the real world, with 2D objects and navigational paths.\n\nAs a whole, these studies highlight the issues of designing for leisure, entertainment and domestic situations, and an older and very diverse target user group, where mental models drawn from technologies like the conventional telephone are more likely to be the basis of \u2018understanding' than perhaps more relevant digital technologies. (..) it is bridging, from the\noutset, between what is unfamiliar and unknown, to what is truly understood (i.e. compared to merely agreeing with the \u2018expert' researcher) that remains \nsuch a challenge in early requirements gathering.\n\nBeyond the oversimplistic view that limiting functionality will lead to better design for older adults, new models of interaction are required that \ncan actually help develop selfbelief and selfconfidence in new technology, helping to dispel the continuing myth that older people do not, will not, or cannot use digital technology.", "page" : "2-3", "publisher-place" : "Salzburg, Austri", "title" : "Discovering Older Adults' User Perspectives on Undefined TV Applications", "type" : "paper-conference" }, "suppress-author" : 1, "uris" : [ "http://www.mendeley.com/documents/?uuid=85039611-6d3e-40d7-9371-b0f0b34c63b0" ] } ], "mendeley" : { "formattedCitation" : "[11]", "plainTextFormattedCitation" : "[11]", "previouslyFormattedCitation" : "[14]" }, "properties" : { "noteIndex" : 0 }, "schema" : "https://github.com/citation-style-language/schema/raw/master/csl-citation.json" }</w:instrText>
      </w:r>
      <w:r w:rsidR="00800982">
        <w:fldChar w:fldCharType="separate"/>
      </w:r>
      <w:r w:rsidR="000D3389" w:rsidRPr="000D3389">
        <w:rPr>
          <w:noProof/>
          <w:lang w:val="pt-PT"/>
        </w:rPr>
        <w:t>[11]</w:t>
      </w:r>
      <w:r w:rsidR="00800982">
        <w:fldChar w:fldCharType="end"/>
      </w:r>
      <w:r w:rsidR="00800982">
        <w:rPr>
          <w:lang w:val="pt-PT"/>
        </w:rPr>
        <w:t xml:space="preserve"> </w:t>
      </w:r>
      <w:r>
        <w:rPr>
          <w:lang w:val="pt-PT"/>
        </w:rPr>
        <w:t xml:space="preserve">para que se possa reunir informação e </w:t>
      </w:r>
      <w:r w:rsidRPr="002353FB">
        <w:rPr>
          <w:i/>
          <w:lang w:val="pt-PT"/>
        </w:rPr>
        <w:t>feedback</w:t>
      </w:r>
      <w:r>
        <w:rPr>
          <w:lang w:val="pt-PT"/>
        </w:rPr>
        <w:t xml:space="preserve"> confiável e útil, deve ser utilizada uma linguagem simples e adequada para estimular a confiança dos </w:t>
      </w:r>
      <w:r w:rsidR="00A56082">
        <w:rPr>
          <w:lang w:val="pt-PT"/>
        </w:rPr>
        <w:t>seniores</w:t>
      </w:r>
      <w:r w:rsidR="005934B7">
        <w:rPr>
          <w:lang w:val="pt-PT"/>
        </w:rPr>
        <w:t>,</w:t>
      </w:r>
      <w:r>
        <w:rPr>
          <w:lang w:val="pt-PT"/>
        </w:rPr>
        <w:t xml:space="preserve"> que muitas vezes não dispõe</w:t>
      </w:r>
      <w:r w:rsidR="005934B7">
        <w:rPr>
          <w:lang w:val="pt-PT"/>
        </w:rPr>
        <w:t>m</w:t>
      </w:r>
      <w:r>
        <w:rPr>
          <w:lang w:val="pt-PT"/>
        </w:rPr>
        <w:t xml:space="preserve"> dos conhecimentos e </w:t>
      </w:r>
      <w:r w:rsidR="005934B7">
        <w:rPr>
          <w:lang w:val="pt-PT"/>
        </w:rPr>
        <w:t xml:space="preserve">da </w:t>
      </w:r>
      <w:r>
        <w:rPr>
          <w:lang w:val="pt-PT"/>
        </w:rPr>
        <w:t xml:space="preserve">experiência necessários para identificar, compreender e discutir os sistemas que lhes são apresentados assim como o potencial que </w:t>
      </w:r>
      <w:r w:rsidR="005934B7">
        <w:rPr>
          <w:lang w:val="pt-PT"/>
        </w:rPr>
        <w:t xml:space="preserve">estes </w:t>
      </w:r>
      <w:r>
        <w:rPr>
          <w:lang w:val="pt-PT"/>
        </w:rPr>
        <w:t>podem representar na sua vida. Algumas das metodologias propostas para tornar este processo produtivo, sugerem: utilização de teatro interativo, com atores profissionais que demonstram os cenários do uso das aplicações;</w:t>
      </w:r>
      <w:r w:rsidR="001F044D">
        <w:rPr>
          <w:lang w:val="pt-PT"/>
        </w:rPr>
        <w:t xml:space="preserve"> desenho de protótipo em papel; manutenção de diários</w:t>
      </w:r>
      <w:r>
        <w:rPr>
          <w:lang w:val="pt-PT"/>
        </w:rPr>
        <w:t xml:space="preserve">; </w:t>
      </w:r>
      <w:r w:rsidRPr="005934B7">
        <w:rPr>
          <w:i/>
          <w:lang w:val="pt-PT"/>
        </w:rPr>
        <w:t>brainstorming</w:t>
      </w:r>
      <w:r>
        <w:rPr>
          <w:lang w:val="pt-PT"/>
        </w:rPr>
        <w:t xml:space="preserve"> e promoção da discussão </w:t>
      </w:r>
      <w:r>
        <w:rPr>
          <w:i/>
          <w:lang w:val="pt-PT"/>
        </w:rPr>
        <w:fldChar w:fldCharType="begin" w:fldLock="1"/>
      </w:r>
      <w:r w:rsidR="000D3389">
        <w:rPr>
          <w:i/>
          <w:lang w:val="pt-PT"/>
        </w:rPr>
        <w:instrText>ADDIN CSL_CITATION { "citationItems" : [ { "id" : "ITEM-1", "itemData" : { "DOI" : "10.3233/978-1-61499-684-2-615", "ISBN" : "9781614996835", "ISSN" : "18798365", "PMID" : "27534357", "abstract" : "Older adults benefit from unstructured, lifestyle-based activity that can be carried out in people's houses, neighbourhoods, and the built environment. Technological solutions may support physical activity and encourage wellbeing. To ensure such technology is suitable for, and usable by, older adults, it is crucial they are involved in all stages of design. Participatory design methodologies facilitate collaboration and engagement with potential users. We examine the suitability of participatory design for collaborating and engaging with older adults. Participatory design workshops were conducted with 33 older adults in the UK with the aim of designing mobile applications to support and promote physical activity and wellbeing in the built environment. As well as summarising the outcome of these workshops, the paper outlines several methodological issues relating to the suitability of participatory design for involving older adults in the technology design process.", "author" : [ { "dropping-particle" : "", "family" : "Swallow", "given" : "David", "non-dropping-particle" : "", "parse-names" : false, "suffix" : "" }, { "dropping-particle" : "", "family" : "Petrie", "given" : "Helen", "non-dropping-particle" : "", "parse-names" : false, "suffix" : "" }, { "dropping-particle" : "", "family" : "Power", "given" : "Christopher", "non-dropping-particle" : "", "parse-names" : false, "suffix" : "" }, { "dropping-particle" : "", "family" : "Lewis", "given" : "Andrew", "non-dropping-particle" : "", "parse-names" : false, "suffix" : "" }, { "dropping-particle" : "", "family" : "Edwards", "given" : "Alistair D", "non-dropping-particle" : "", "parse-names" : false, "suffix" : "" } ], "container-title" : "Studies in Health Technology and Informatics", "id" : "ITEM-1", "issued" : { "date-parts" : [ [ "2016" ] ] }, "page" : "615-623", "title" : "Involving older adults in the technology design process: A case study on mobility and wellbeing in the built environment", "type" : "article-journal", "volume" : "229" }, "uris" : [ "http://www.mendeley.com/documents/?uuid=37d736c7-0943-4b5a-9bec-ebe5ad549abc" ] }, { "id" : "ITEM-2", "itemData" : { "author" : [ { "dropping-particle" : "", "family" : "Rice", "given" : "Mark", "non-dropping-particle" : "", "parse-names" : false, "suffix" : "" }, { "dropping-particle" : "", "family" : "Carmichael", "given" : "Alex", "non-dropping-particle" : "", "parse-names" : false, "suffix" : "" } ], "container-title" : "6th European Conference on Interactive Television", "id" : "ITEM-2", "issued" : { "date-parts" : [ [ "2008" ] ] }, "note" : "Significantly, many older users may not have the same models of understanding, learning and motivation with regard to ICTs as younger adults. Experimental studies by Decampo Rama (2001) indicate that younger generations have a prior advantage in their competency to interpret and understand software style devices compared to older adults, who have not \u2018grown up' with the equivalent experience of digital technologies and\nthe knowledge that comes with it.\n\nFurther, for older adults it is argued that the perceived value of a new technology is based on apparent practical utility, rather than just novelty or \noriginality (Coughlin 2007). According to Coughlin (2007) non adoption\nis often based on the grounds that the technology in question fails to provide \ncompelling reasons to buy, rather than because of \u2018technophobia' per se. (..) designers have to adopt a language of \u2018simplicity' to stimulate trust amongst older users (as older consumers)\u037e given their experiences and life histories can differ greatly from younger generations (Coughlin 2007).\n\nthis emphasises the importance of establishing a \u2018common ground' between older participants and researchers/designers from the earliest stages of requirements gathering, and also the importance of reexamining \nsuitable participatory design practices to ensure the empowerment of end users in the usercentred design process (e.g. see Muller 2003). Building on \ncollaborative and cooperative methods to explore the \u2018design space' and gather reliable and useful feedback from appropriate users, it remains highly \ncontested how to better adapt the design process to bridge the conceptual gap between, illdefined technologies (and their potential functions) suitable\nto this age group, and, the people (target users) who lack the experience and prior knowledge to easily identify, understand and discuss the potential of such systems when presented to them.\n\nThese studies have fed into the development of ongoing research into innovative DTV interface development, exploring more \u2018tangible' means of \nmanipulating onscreen objects and navigating through an \u2018information space' (avoiding the tendency for crude and dreary designs typically \nseen in many \u2018accessibility' developments). Evaluated positively by older adults, these interfaces have explored the efficacy of \u2018continuity', investigating more intuitive methods to help older adults keep track of their navigational behavior, using animated graphics and \u2018transitions' to perceptually link proprieties of the real world, with 2D objects and navigational paths.\n\nAs a whole, these studies highlight the issues of designing for leisure, entertainment and domestic situations, and an older and very diverse target user group, where mental models drawn from technologies like the conventional telephone are more likely to be the basis of \u2018understanding' than perhaps more relevant digital technologies. (..) it is bridging, from the\noutset, between what is unfamiliar and unknown, to what is truly understood (i.e. compared to merely agreeing with the \u2018expert' researcher) that remains \nsuch a challenge in early requirements gathering.\n\nBeyond the oversimplistic view that limiting functionality will lead to better design for older adults, new models of interaction are required that \ncan actually help develop selfbelief and selfconfidence in new technology, helping to dispel the continuing myth that older people do not, will not, or cannot use digital technology.", "page" : "2-3", "publisher-place" : "Salzburg, Austri", "title" : "Discovering Older Adults' User Perspectives on Undefined TV Applications", "type" : "paper-conference" }, "uris" : [ "http://www.mendeley.com/documents/?uuid=85039611-6d3e-40d7-9371-b0f0b34c63b0" ] } ], "mendeley" : { "formattedCitation" : "[8], [11]", "plainTextFormattedCitation" : "[8], [11]", "previouslyFormattedCitation" : "[9], [14]" }, "properties" : { "noteIndex" : 0 }, "schema" : "https://github.com/citation-style-language/schema/raw/master/csl-citation.json" }</w:instrText>
      </w:r>
      <w:r>
        <w:rPr>
          <w:i/>
          <w:lang w:val="pt-PT"/>
        </w:rPr>
        <w:fldChar w:fldCharType="separate"/>
      </w:r>
      <w:r w:rsidR="000D3389" w:rsidRPr="000D3389">
        <w:rPr>
          <w:noProof/>
          <w:lang w:val="pt-PT"/>
        </w:rPr>
        <w:t>[8], [11]</w:t>
      </w:r>
      <w:r>
        <w:rPr>
          <w:i/>
          <w:lang w:val="pt-PT"/>
        </w:rPr>
        <w:fldChar w:fldCharType="end"/>
      </w:r>
      <w:r>
        <w:rPr>
          <w:lang w:val="pt-PT"/>
        </w:rPr>
        <w:t>.</w:t>
      </w:r>
      <w:r w:rsidR="001F044D">
        <w:rPr>
          <w:lang w:val="pt-PT"/>
        </w:rPr>
        <w:t xml:space="preserve"> A utilização de </w:t>
      </w:r>
      <w:r w:rsidR="001F044D" w:rsidRPr="001F044D">
        <w:rPr>
          <w:i/>
          <w:lang w:val="pt-PT"/>
        </w:rPr>
        <w:t>focus group</w:t>
      </w:r>
      <w:r w:rsidR="001F044D">
        <w:rPr>
          <w:lang w:val="pt-PT"/>
        </w:rPr>
        <w:t xml:space="preserve"> é também uma </w:t>
      </w:r>
      <w:r w:rsidR="00055A5C">
        <w:rPr>
          <w:lang w:val="pt-PT"/>
        </w:rPr>
        <w:t>técnica</w:t>
      </w:r>
      <w:r w:rsidR="001F044D">
        <w:rPr>
          <w:lang w:val="pt-PT"/>
        </w:rPr>
        <w:t xml:space="preserve"> interessante para estas situações </w:t>
      </w:r>
      <w:r w:rsidR="00055A5C">
        <w:rPr>
          <w:lang w:val="pt-PT"/>
        </w:rPr>
        <w:t>pois</w:t>
      </w:r>
      <w:r w:rsidR="00055A5C" w:rsidRPr="00055A5C">
        <w:rPr>
          <w:lang w:val="pt-PT"/>
        </w:rPr>
        <w:t xml:space="preserve"> pode ser tratada como uma mescla de observação participante e entrevista para caracterização das perceções e atitudes dos participantes. Trata-se de uma ferramenta muito útil para obtenção de informações sobre </w:t>
      </w:r>
      <w:r w:rsidR="009F6AA0">
        <w:rPr>
          <w:lang w:val="pt-PT"/>
        </w:rPr>
        <w:t>o que as</w:t>
      </w:r>
      <w:r w:rsidR="00055A5C" w:rsidRPr="00055A5C">
        <w:rPr>
          <w:lang w:val="pt-PT"/>
        </w:rPr>
        <w:t xml:space="preserve"> pessoas ou um grupo de </w:t>
      </w:r>
      <w:r w:rsidR="00055A5C" w:rsidRPr="00C43783">
        <w:rPr>
          <w:lang w:val="pt-PT"/>
        </w:rPr>
        <w:t xml:space="preserve">pessoas pensam sobre determinados temas, </w:t>
      </w:r>
      <w:r w:rsidR="009F6AA0" w:rsidRPr="00C43783">
        <w:rPr>
          <w:lang w:val="pt-PT"/>
        </w:rPr>
        <w:t xml:space="preserve">podendo as opiniões recolhidas </w:t>
      </w:r>
      <w:r w:rsidR="00055A5C" w:rsidRPr="00C43783">
        <w:rPr>
          <w:lang w:val="pt-PT"/>
        </w:rPr>
        <w:t>representar a população alvo.</w:t>
      </w:r>
    </w:p>
    <w:p w14:paraId="140219D9" w14:textId="6D76DBDF" w:rsidR="008D439D" w:rsidRDefault="00CE09CC" w:rsidP="00C43783">
      <w:pPr>
        <w:pStyle w:val="Corpodetexto"/>
        <w:rPr>
          <w:lang w:val="pt-PT"/>
        </w:rPr>
      </w:pPr>
      <w:r w:rsidRPr="00C43783">
        <w:rPr>
          <w:lang w:val="pt-PT"/>
        </w:rPr>
        <w:t xml:space="preserve">Cada tecnologia desenvolvida deve responder de forma orientada a uma </w:t>
      </w:r>
      <w:r w:rsidR="00C43783" w:rsidRPr="00C43783">
        <w:rPr>
          <w:lang w:val="pt-PT"/>
        </w:rPr>
        <w:t xml:space="preserve">ou mais </w:t>
      </w:r>
      <w:r w:rsidRPr="00C43783">
        <w:rPr>
          <w:lang w:val="pt-PT"/>
        </w:rPr>
        <w:t>necessidade</w:t>
      </w:r>
      <w:r w:rsidR="00C43783" w:rsidRPr="00C43783">
        <w:rPr>
          <w:lang w:val="pt-PT"/>
        </w:rPr>
        <w:t>s</w:t>
      </w:r>
      <w:r w:rsidRPr="00C43783">
        <w:rPr>
          <w:lang w:val="pt-PT"/>
        </w:rPr>
        <w:t xml:space="preserve"> concreta</w:t>
      </w:r>
      <w:r w:rsidR="00C43783" w:rsidRPr="00C43783">
        <w:rPr>
          <w:lang w:val="pt-PT"/>
        </w:rPr>
        <w:t>s</w:t>
      </w:r>
      <w:r w:rsidRPr="00C43783">
        <w:rPr>
          <w:lang w:val="pt-PT"/>
        </w:rPr>
        <w:t xml:space="preserve"> sentida</w:t>
      </w:r>
      <w:r w:rsidR="00C43783" w:rsidRPr="00C43783">
        <w:rPr>
          <w:lang w:val="pt-PT"/>
        </w:rPr>
        <w:t>s</w:t>
      </w:r>
      <w:r w:rsidRPr="00C43783">
        <w:rPr>
          <w:lang w:val="pt-PT"/>
        </w:rPr>
        <w:t xml:space="preserve"> pelos idosos. </w:t>
      </w:r>
      <w:r w:rsidR="00C43783" w:rsidRPr="00C43783">
        <w:rPr>
          <w:lang w:val="pt-PT"/>
        </w:rPr>
        <w:t>A literatura aponta a existência de várias áreas nas quais os seniores necessitam de apoio</w:t>
      </w:r>
      <w:r w:rsidR="00C43783">
        <w:rPr>
          <w:lang w:val="pt-PT"/>
        </w:rPr>
        <w:t xml:space="preserve">, nomeadamente ao nível informacional. </w:t>
      </w:r>
      <w:r w:rsidRPr="00C43783">
        <w:rPr>
          <w:lang w:val="pt-PT"/>
        </w:rPr>
        <w:t>Na</w:t>
      </w:r>
      <w:r w:rsidR="00692C7E" w:rsidRPr="00C43783">
        <w:rPr>
          <w:lang w:val="pt-PT"/>
        </w:rPr>
        <w:t xml:space="preserve"> secção seguinte, </w:t>
      </w:r>
      <w:r w:rsidR="00C43783">
        <w:rPr>
          <w:lang w:val="pt-PT"/>
        </w:rPr>
        <w:t>é apresentado um breve levantamento das necessidades informacionais sentidas pelos</w:t>
      </w:r>
      <w:r w:rsidR="00692C7E" w:rsidRPr="00C43783">
        <w:rPr>
          <w:lang w:val="pt-PT"/>
        </w:rPr>
        <w:t xml:space="preserve"> </w:t>
      </w:r>
      <w:r w:rsidR="00C43783" w:rsidRPr="00C43783">
        <w:rPr>
          <w:lang w:val="pt-PT"/>
        </w:rPr>
        <w:t>idosos</w:t>
      </w:r>
      <w:r w:rsidR="00692C7E" w:rsidRPr="00C43783">
        <w:rPr>
          <w:lang w:val="pt-PT"/>
        </w:rPr>
        <w:t>.</w:t>
      </w:r>
      <w:r w:rsidR="00692C7E">
        <w:rPr>
          <w:lang w:val="pt-PT"/>
        </w:rPr>
        <w:t xml:space="preserve"> </w:t>
      </w:r>
    </w:p>
    <w:p w14:paraId="2FA6437E" w14:textId="77777777" w:rsidR="008D439D" w:rsidRPr="0060533D" w:rsidRDefault="009A4151" w:rsidP="008D439D">
      <w:pPr>
        <w:pStyle w:val="Ttulo1"/>
        <w:rPr>
          <w:lang w:val="pt-PT"/>
        </w:rPr>
      </w:pPr>
      <w:r>
        <w:rPr>
          <w:lang w:val="pt-PT"/>
        </w:rPr>
        <w:t>informar os seniores</w:t>
      </w:r>
    </w:p>
    <w:p w14:paraId="18781251" w14:textId="5C7C34E4" w:rsidR="005A5936" w:rsidRDefault="005A5936" w:rsidP="005A5936">
      <w:pPr>
        <w:pStyle w:val="Corpodetexto"/>
        <w:rPr>
          <w:lang w:val="pt-PT"/>
        </w:rPr>
      </w:pPr>
      <w:r w:rsidRPr="005A5936">
        <w:rPr>
          <w:lang w:val="pt-PT"/>
        </w:rPr>
        <w:t>O</w:t>
      </w:r>
      <w:r>
        <w:rPr>
          <w:lang w:val="pt-PT"/>
        </w:rPr>
        <w:t>bter informações adequadas e estar</w:t>
      </w:r>
      <w:r w:rsidRPr="005A5936">
        <w:rPr>
          <w:lang w:val="pt-PT"/>
        </w:rPr>
        <w:t xml:space="preserve"> c</w:t>
      </w:r>
      <w:r>
        <w:rPr>
          <w:lang w:val="pt-PT"/>
        </w:rPr>
        <w:t>onstantemente atualizado sobre os aspetos da</w:t>
      </w:r>
      <w:r w:rsidRPr="005A5936">
        <w:rPr>
          <w:lang w:val="pt-PT"/>
        </w:rPr>
        <w:t xml:space="preserve"> vida profissional, pessoal e social é </w:t>
      </w:r>
      <w:r w:rsidR="005934B7" w:rsidRPr="005A5936">
        <w:rPr>
          <w:lang w:val="pt-PT"/>
        </w:rPr>
        <w:t>fundamental</w:t>
      </w:r>
      <w:r w:rsidRPr="005A5936">
        <w:rPr>
          <w:lang w:val="pt-PT"/>
        </w:rPr>
        <w:t xml:space="preserve"> para ter bons níveis de qualidade de vida</w:t>
      </w:r>
      <w:r>
        <w:rPr>
          <w:lang w:val="pt-PT"/>
        </w:rPr>
        <w:t xml:space="preserve"> </w:t>
      </w:r>
      <w:r>
        <w:fldChar w:fldCharType="begin" w:fldLock="1"/>
      </w:r>
      <w:r w:rsidR="000D3389">
        <w:rPr>
          <w:lang w:val="pt-PT"/>
        </w:rPr>
        <w:instrText>ADDIN CSL_CITATION { "citationItems" : [ { "id" : "ITEM-1", "itemData" : { "author" : [ { "dropping-particle" : "", "family" : "Edewor", "given" : "Nelson", "non-dropping-particle" : "", "parse-names" : false, "suffix" : "" }, { "dropping-particle" : "", "family" : "Ijiekhuamhen", "given" : "Osaze Patrick", "non-dropping-particle" : "", "parse-names" : false, "suffix" : "" }, { "dropping-particle" : "", "family" : "Emeka-ukwu", "given" : "Uche P", "non-dropping-particle" : "", "parse-names" : false, "suffix" : "" } ], "container-title" : "Library Philosophy and Practice (e-journal)", "id" : "ITEM-1", "issued" : { "date-parts" : [ [ "2016" ] ] }, "number-of-pages" : "1-16", "title" : "Elderly people and their information needs", "type" : "report" }, "uris" : [ "http://www.mendeley.com/documents/?uuid=43d05004-734e-4f7c-be29-9cf3ddb2ef8c" ] }, { "id" : "ITEM-2", "itemData" : { "author" : [ { "dropping-particle" : "", "family" : "Bruce", "given" : "Harry", "non-dropping-particle" : "", "parse-names" : false, "suffix" : "" } ], "container-title" : "Information Research", "id" : "ITEM-2", "issue" : "3", "issued" : { "date-parts" : [ [ "2005" ] ] }, "title" : "Personal, anticipated information need", "type" : "article-journal", "volume" : "10" }, "uris" : [ "http://www.mendeley.com/documents/?uuid=c1e4e2ed-6c59-4113-b493-7a2943adcf10" ] } ], "mendeley" : { "formattedCitation" : "[13], [14]", "plainTextFormattedCitation" : "[13], [14]", "previouslyFormattedCitation" : "[16], [17]" }, "properties" : { "noteIndex" : 0 }, "schema" : "https://github.com/citation-style-language/schema/raw/master/csl-citation.json" }</w:instrText>
      </w:r>
      <w:r>
        <w:fldChar w:fldCharType="separate"/>
      </w:r>
      <w:r w:rsidR="000D3389" w:rsidRPr="000D3389">
        <w:rPr>
          <w:noProof/>
          <w:lang w:val="pt-PT"/>
        </w:rPr>
        <w:t>[13], [14]</w:t>
      </w:r>
      <w:r>
        <w:fldChar w:fldCharType="end"/>
      </w:r>
      <w:r w:rsidRPr="005A5936">
        <w:rPr>
          <w:lang w:val="pt-PT"/>
        </w:rPr>
        <w:t>.</w:t>
      </w:r>
      <w:r>
        <w:rPr>
          <w:lang w:val="pt-PT"/>
        </w:rPr>
        <w:t xml:space="preserve"> </w:t>
      </w:r>
      <w:r w:rsidRPr="005A5936">
        <w:rPr>
          <w:lang w:val="pt-PT"/>
        </w:rPr>
        <w:t>A informação é crucial para enfrentar os desafios da vida diária, tomar decisões informadas e estar alerta para situações de desvantagem e desigualdade. Ter uma boa com</w:t>
      </w:r>
      <w:r>
        <w:rPr>
          <w:lang w:val="pt-PT"/>
        </w:rPr>
        <w:t>preensão nas</w:t>
      </w:r>
      <w:r w:rsidRPr="005A5936">
        <w:rPr>
          <w:lang w:val="pt-PT"/>
        </w:rPr>
        <w:t xml:space="preserve"> áreas-chave para a cidadania é essencial para promover e melhorar a qualidade de vida</w:t>
      </w:r>
      <w:r>
        <w:rPr>
          <w:lang w:val="pt-PT"/>
        </w:rPr>
        <w:t xml:space="preserve"> dos indivíduos</w:t>
      </w:r>
      <w:r w:rsidRPr="005A5936">
        <w:rPr>
          <w:lang w:val="pt-PT"/>
        </w:rPr>
        <w:t>.</w:t>
      </w:r>
      <w:r>
        <w:rPr>
          <w:lang w:val="pt-PT"/>
        </w:rPr>
        <w:t xml:space="preserve"> </w:t>
      </w:r>
      <w:r w:rsidRPr="005A5936">
        <w:rPr>
          <w:lang w:val="pt-PT"/>
        </w:rPr>
        <w:t xml:space="preserve">Embora as sociedades estejam cada vez mais conscientes e </w:t>
      </w:r>
      <w:r>
        <w:rPr>
          <w:lang w:val="pt-PT"/>
        </w:rPr>
        <w:t>alerta</w:t>
      </w:r>
      <w:r w:rsidRPr="005A5936">
        <w:rPr>
          <w:lang w:val="pt-PT"/>
        </w:rPr>
        <w:t xml:space="preserve"> para as </w:t>
      </w:r>
      <w:r w:rsidR="00F36F7E">
        <w:rPr>
          <w:lang w:val="pt-PT"/>
        </w:rPr>
        <w:t>especificidades</w:t>
      </w:r>
      <w:r w:rsidR="00F36F7E" w:rsidRPr="005A5936">
        <w:rPr>
          <w:lang w:val="pt-PT"/>
        </w:rPr>
        <w:t xml:space="preserve"> </w:t>
      </w:r>
      <w:r w:rsidRPr="005A5936">
        <w:rPr>
          <w:lang w:val="pt-PT"/>
        </w:rPr>
        <w:t>dos idosos, poucos estudos recentes analisaram as necessidades de informação dos idosos</w:t>
      </w:r>
      <w:r>
        <w:rPr>
          <w:lang w:val="pt-PT"/>
        </w:rPr>
        <w:t xml:space="preserve"> </w:t>
      </w:r>
      <w:r>
        <w:fldChar w:fldCharType="begin" w:fldLock="1"/>
      </w:r>
      <w:r w:rsidR="000D3389">
        <w:rPr>
          <w:lang w:val="pt-PT"/>
        </w:rPr>
        <w:instrText>ADDIN CSL_CITATION { "citationItems" : [ { "id" : "ITEM-1", "itemData" : { "author" : [ { "dropping-particle" : "", "family" : "Edewor", "given" : "Nelson", "non-dropping-particle" : "", "parse-names" : false, "suffix" : "" }, { "dropping-particle" : "", "family" : "Ijiekhuamhen", "given" : "Osaze Patrick", "non-dropping-particle" : "", "parse-names" : false, "suffix" : "" }, { "dropping-particle" : "", "family" : "Emeka-ukwu", "given" : "Uche P", "non-dropping-particle" : "", "parse-names" : false, "suffix" : "" } ], "container-title" : "Library Philosophy and Practice (e-journal)", "id" : "ITEM-1", "issued" : { "date-parts" : [ [ "2016" ] ] }, "number-of-pages" : "1-16", "title" : "Elderly people and their information needs", "type" : "report" }, "uris" : [ "http://www.mendeley.com/documents/?uuid=43d05004-734e-4f7c-be29-9cf3ddb2ef8c" ] } ], "mendeley" : { "formattedCitation" : "[13]", "plainTextFormattedCitation" : "[13]", "previouslyFormattedCitation" : "[16]" }, "properties" : { "noteIndex" : 0 }, "schema" : "https://github.com/citation-style-language/schema/raw/master/csl-citation.json" }</w:instrText>
      </w:r>
      <w:r>
        <w:fldChar w:fldCharType="separate"/>
      </w:r>
      <w:r w:rsidR="000D3389" w:rsidRPr="000D3389">
        <w:rPr>
          <w:noProof/>
          <w:lang w:val="pt-PT"/>
        </w:rPr>
        <w:t>[13]</w:t>
      </w:r>
      <w:r>
        <w:fldChar w:fldCharType="end"/>
      </w:r>
      <w:r w:rsidRPr="005A5936">
        <w:rPr>
          <w:lang w:val="pt-PT"/>
        </w:rPr>
        <w:t>.</w:t>
      </w:r>
    </w:p>
    <w:p w14:paraId="51636339" w14:textId="51B8A301" w:rsidR="00CE52A1" w:rsidRDefault="005A5936" w:rsidP="002B02C2">
      <w:pPr>
        <w:pStyle w:val="Corpodetexto"/>
        <w:rPr>
          <w:lang w:val="pt-PT"/>
        </w:rPr>
      </w:pPr>
      <w:r>
        <w:rPr>
          <w:lang w:val="pt-PT"/>
        </w:rPr>
        <w:t>No entanto alguns i</w:t>
      </w:r>
      <w:r w:rsidR="00176B6E">
        <w:rPr>
          <w:lang w:val="pt-PT"/>
        </w:rPr>
        <w:t xml:space="preserve">nquéritos levados a cabo </w:t>
      </w:r>
      <w:r w:rsidR="005934B7">
        <w:rPr>
          <w:lang w:val="pt-PT"/>
        </w:rPr>
        <w:t xml:space="preserve">em diversos países </w:t>
      </w:r>
      <w:r w:rsidR="00176B6E">
        <w:rPr>
          <w:lang w:val="pt-PT"/>
        </w:rPr>
        <w:t>revelaram</w:t>
      </w:r>
      <w:r>
        <w:rPr>
          <w:lang w:val="pt-PT"/>
        </w:rPr>
        <w:t xml:space="preserve"> que as necessidades dos idosos se prendem </w:t>
      </w:r>
      <w:r w:rsidR="00804D1C">
        <w:rPr>
          <w:lang w:val="pt-PT"/>
        </w:rPr>
        <w:t>com questões financeiras, habitacionais, de saúde, oportunidades de lazer, necessidade de apoio informacional sobre problemas diários práticos (ex. produtos e adaptações domiciliares, serviços domiciliares disponíveis, e</w:t>
      </w:r>
      <w:r w:rsidR="00176B6E">
        <w:rPr>
          <w:lang w:val="pt-PT"/>
        </w:rPr>
        <w:t xml:space="preserve">tc.), segurança, transporte, questões afetivas, </w:t>
      </w:r>
      <w:r w:rsidR="005934B7">
        <w:rPr>
          <w:lang w:val="pt-PT"/>
        </w:rPr>
        <w:t xml:space="preserve">etc. </w:t>
      </w:r>
      <w:r w:rsidR="00176B6E">
        <w:fldChar w:fldCharType="begin" w:fldLock="1"/>
      </w:r>
      <w:r w:rsidR="000D3389">
        <w:rPr>
          <w:lang w:val="pt-PT"/>
        </w:rPr>
        <w:instrText>ADDIN CSL_CITATION { "citationItems" : [ { "id" : "ITEM-1", "itemData" : { "author" : [ { "dropping-particle" : "", "family" : "Troup", "given" : "G.", "non-dropping-particle" : "", "parse-names" : false, "suffix" : "" } ], "id" : "ITEM-1", "issued" : { "date-parts" : [ [ "1985" ] ] }, "title" : "Information and older people in Scotland (needs and strategies)", "type" : "report" }, "uris" : [ "http://www.mendeley.com/documents/?uuid=c02d54d7-69e8-40cd-9bd8-11c3de9047c9" ] }, { "id" : "ITEM-2", "itemData" : { "DOI" : "10.1016/j.apergo.2004.10.006", "ISBN" : "0003-6870 (Print)\\n0003-6870 (Linking)", "ISSN" : "00036870", "PMID" : "15694071", "abstract" : "The aim of this study was to determine the support and information needs of older and disabled older people in the UK. Following an initial literature survey, an examination of data on enquiries made by older people to information providers, and a series of focus groups, a questionnaire was developed for a nationwide survey. Over 1630 questionnaires were completed by disabled older clients of Day Care Centres and less frail older members of social clubs. Findings showed that there is a serious shortfall in the number of older people getting the practical support that they need, and the information that enables access to this support, compared to the number that actually need help. Substantial percentages of the survey respondents experienced difficulty with everyday tasks and with accessing the information they needed. Implications for formal sources of support and information are discussed. \u00a9 2004 Elsevier Ltd. All rights reserved.", "author" : [ { "dropping-particle" : "", "family" : "Barrett", "given" : "Julia", "non-dropping-particle" : "", "parse-names" : false, "suffix" : "" } ], "container-title" : "Applied Ergonomics", "id" : "ITEM-2", "issue" : "2", "issued" : { "date-parts" : [ [ "2005" ] ] }, "page" : "177-183", "title" : "Support and information needs of older and disabled older people in the UK", "type" : "article-journal", "volume" : "36" }, "uris" : [ "http://www.mendeley.com/documents/?uuid=f1fdc28c-84ea-498e-b4a5-bfeaaae29e7c" ] }, { "id" : "ITEM-3", "itemData" : { "DOI" : "http://dx.doi.org/10.4236/jss.2014.29019 Analyzing", "abstract" : "A survey about the information needs of elderly people could find out the information required to address the needs of the aged in a community. Analyzing data collected from 600 elderly people through field investigation with a questionnaire in a rural community in central China, the results show that the preferred information format of the majority of aged people is audio and/or visual information product, especially audio product. Most of the aged people stated that they were in need of healthy and medical non-educational audio information products. The survey maybe lead to improved and expanded information services for respondents who are short of such services, including Public broadcasting services, extending the audiovisual collection, loaning audiovisuals, religious faith audiovisuals and others providing needed information to them. In summary, this paper assembles views on what the elderly people currently need to be helped by both practitioners and researchers in the elderly people services domain.", "author" : [ { "dropping-particle" : "", "family" : "Zou", "given" : "Chunfang", "non-dropping-particle" : "", "parse-names" : false, "suffix" : "" }, { "dropping-particle" : "", "family" : "Zhou", "given" : "Ping", "non-dropping-particle" : "", "parse-names" : false, "suffix" : "" } ], "container-title" : "Open Journal of Social Sciences", "id" : "ITEM-3", "issued" : { "date-parts" : [ [ "2014" ] ] }, "page" : "109-115", "title" : "Analyzing information needs of elderly people: A survey in Chinese rural community", "type" : "article-journal", "volume" : "2" }, "uris" : [ "http://www.mendeley.com/documents/?uuid=2eaaf0df-f36e-4967-82c0-4cd5b76b5956" ] }, { "id" : "ITEM-4", "itemData" : { "author" : [ { "dropping-particle" : "", "family" : "Edewor", "given" : "Nelson", "non-dropping-particle" : "", "parse-names" : false, "suffix" : "" }, { "dropping-particle" : "", "family" : "Ijiekhuamhen", "given" : "Osaze Patrick", "non-dropping-particle" : "", "parse-names" : false, "suffix" : "" }, { "dropping-particle" : "", "family" : "Emeka-ukwu", "given" : "Uche P", "non-dropping-particle" : "", "parse-names" : false, "suffix" : "" } ], "container-title" : "Library Philosophy and Practice (e-journal)", "id" : "ITEM-4", "issued" : { "date-parts" : [ [ "2016" ] ] }, "number-of-pages" : "1-16", "title" : "Elderly people and their information needs", "type" : "report" }, "uris" : [ "http://www.mendeley.com/documents/?uuid=43d05004-734e-4f7c-be29-9cf3ddb2ef8c" ] }, { "id" : "ITEM-5", "itemData" : { "author" : [ { "dropping-particle" : "", "family" : "Everingham", "given" : "J.-A.", "non-dropping-particle" : "", "parse-names" : false, "suffix" : "" }, { "dropping-particle" : "", "family" : "Petriwskyj", "given" : "A.", "non-dropping-particle" : "", "parse-names" : false, "suffix" : "" }, { "dropping-particle" : "", "family" : "Warburton", "given" : "J.", "non-dropping-particle" : "", "parse-names" : false, "suffix" : "" }, { "dropping-particle" : "", "family" : "Cuthill", "given" : "M.", "non-dropping-particle" : "", "parse-names" : false, "suffix" : "" }, { "dropping-particle" : "", "family" : "Bartlett", "given" : "H.", "non-dropping-particle" : "", "parse-names" : false, "suffix" : "" } ], "container-title" : "Ageing International", "id" : "ITEM-5", "issued" : { "date-parts" : [ [ "2009" ] ] }, "page" : "79\u201398", "title" : "Information provision for an Age-friendly community", "type" : "article-journal", "volume" : "34" }, "uris" : [ "http://www.mendeley.com/documents/?uuid=6b18cfa7-df82-4281-a702-20948877084d" ] } ], "mendeley" : { "formattedCitation" : "[13], [15]\u2013[18]", "plainTextFormattedCitation" : "[13], [15]\u2013[18]", "previouslyFormattedCitation" : "[16], [18]\u2013[21]" }, "properties" : { "noteIndex" : 0 }, "schema" : "https://github.com/citation-style-language/schema/raw/master/csl-citation.json" }</w:instrText>
      </w:r>
      <w:r w:rsidR="00176B6E">
        <w:fldChar w:fldCharType="separate"/>
      </w:r>
      <w:r w:rsidR="000D3389" w:rsidRPr="000D3389">
        <w:rPr>
          <w:noProof/>
          <w:lang w:val="pt-PT"/>
        </w:rPr>
        <w:t>[13], [15]–[18]</w:t>
      </w:r>
      <w:r w:rsidR="00176B6E">
        <w:fldChar w:fldCharType="end"/>
      </w:r>
      <w:r w:rsidR="00176B6E" w:rsidRPr="00D9645F">
        <w:rPr>
          <w:lang w:val="pt-PT"/>
        </w:rPr>
        <w:t xml:space="preserve">. </w:t>
      </w:r>
      <w:r w:rsidR="00176B6E" w:rsidRPr="00176B6E">
        <w:rPr>
          <w:lang w:val="pt-PT"/>
        </w:rPr>
        <w:t xml:space="preserve">Apesar de nenhum destes estudos </w:t>
      </w:r>
      <w:r w:rsidR="00A53252">
        <w:rPr>
          <w:lang w:val="pt-PT"/>
        </w:rPr>
        <w:t xml:space="preserve">se </w:t>
      </w:r>
      <w:r w:rsidR="00176B6E" w:rsidRPr="00176B6E">
        <w:rPr>
          <w:lang w:val="pt-PT"/>
        </w:rPr>
        <w:t xml:space="preserve">ter focado </w:t>
      </w:r>
      <w:r w:rsidR="00A53252">
        <w:rPr>
          <w:lang w:val="pt-PT"/>
        </w:rPr>
        <w:t>n</w:t>
      </w:r>
      <w:r w:rsidR="00176B6E" w:rsidRPr="00176B6E">
        <w:rPr>
          <w:lang w:val="pt-PT"/>
        </w:rPr>
        <w:t>as necessidades de informaç</w:t>
      </w:r>
      <w:r w:rsidR="00176B6E">
        <w:rPr>
          <w:lang w:val="pt-PT"/>
        </w:rPr>
        <w:t xml:space="preserve">ão dos idosos portugueses, parecem existir tendências transversais, especialmente no domínio da saúde, finanças, pensões e políticas locais. A corroborar tais conclusões, surgem frequentemente notícias </w:t>
      </w:r>
      <w:r w:rsidR="00CE52A1">
        <w:rPr>
          <w:lang w:val="pt-PT"/>
        </w:rPr>
        <w:t xml:space="preserve">e relatórios específicos </w:t>
      </w:r>
      <w:r w:rsidR="00176B6E">
        <w:rPr>
          <w:lang w:val="pt-PT"/>
        </w:rPr>
        <w:t xml:space="preserve">que </w:t>
      </w:r>
      <w:r w:rsidR="00CD5D38">
        <w:rPr>
          <w:lang w:val="pt-PT"/>
        </w:rPr>
        <w:t xml:space="preserve">referem </w:t>
      </w:r>
      <w:r w:rsidR="00176B6E">
        <w:rPr>
          <w:lang w:val="pt-PT"/>
        </w:rPr>
        <w:t xml:space="preserve">situações de desvantagem </w:t>
      </w:r>
      <w:r w:rsidR="00CD5D38">
        <w:rPr>
          <w:lang w:val="pt-PT"/>
        </w:rPr>
        <w:t xml:space="preserve">a que </w:t>
      </w:r>
      <w:r w:rsidR="00176B6E">
        <w:rPr>
          <w:lang w:val="pt-PT"/>
        </w:rPr>
        <w:t xml:space="preserve">os idosos portugueses </w:t>
      </w:r>
      <w:r w:rsidR="00CD5D38">
        <w:rPr>
          <w:lang w:val="pt-PT"/>
        </w:rPr>
        <w:t xml:space="preserve">são expostos, </w:t>
      </w:r>
      <w:r w:rsidR="00176B6E">
        <w:rPr>
          <w:lang w:val="pt-PT"/>
        </w:rPr>
        <w:t xml:space="preserve">resultantes da falta de informação. Tenha-se como exemplo </w:t>
      </w:r>
      <w:r w:rsidR="00CE52A1">
        <w:rPr>
          <w:lang w:val="pt-PT"/>
        </w:rPr>
        <w:t>as notícias e relatórios</w:t>
      </w:r>
      <w:r w:rsidR="00C71799">
        <w:rPr>
          <w:lang w:val="pt-PT"/>
        </w:rPr>
        <w:t xml:space="preserve"> que</w:t>
      </w:r>
      <w:r w:rsidR="00CE52A1">
        <w:rPr>
          <w:lang w:val="pt-PT"/>
        </w:rPr>
        <w:t xml:space="preserve"> dão conta </w:t>
      </w:r>
      <w:r w:rsidR="00C71799">
        <w:rPr>
          <w:lang w:val="pt-PT"/>
        </w:rPr>
        <w:t xml:space="preserve">de que muitos </w:t>
      </w:r>
      <w:r w:rsidR="00CE52A1">
        <w:rPr>
          <w:lang w:val="pt-PT"/>
        </w:rPr>
        <w:t xml:space="preserve">idosos portugueses apresentam </w:t>
      </w:r>
      <w:r w:rsidR="00CE52A1" w:rsidRPr="00CE52A1">
        <w:rPr>
          <w:lang w:val="pt-PT"/>
        </w:rPr>
        <w:t>baixos níveis de alfabetização</w:t>
      </w:r>
      <w:r w:rsidR="00CE52A1">
        <w:rPr>
          <w:lang w:val="pt-PT"/>
        </w:rPr>
        <w:t xml:space="preserve"> em áreas como saúde e finanças </w:t>
      </w:r>
      <w:r w:rsidR="00CE52A1">
        <w:fldChar w:fldCharType="begin" w:fldLock="1"/>
      </w:r>
      <w:r w:rsidR="000D3389">
        <w:rPr>
          <w:lang w:val="pt-PT"/>
        </w:rPr>
        <w:instrText>ADDIN CSL_CITATION { "citationItems" : [ { "id" : "ITEM-1", "itemData" : { "ISBN" : "9789898807274", "author" : [ { "dropping-particle" : "", "family" : "Espanha", "given" : "Rita", "non-dropping-particle" : "", "parse-names" : false, "suffix" : "" }, { "dropping-particle" : "", "family" : "Mendes", "given" : "Rita Veloso", "non-dropping-particle" : "", "parse-names" : false, "suffix" : "" }, { "dropping-particle" : "", "family" : "Fernandes", "given" : "Jorge", "non-dropping-particle" : "", "parse-names" : false, "suffix" : "" } ], "id" : "ITEM-1", "issued" : { "date-parts" : [ [ "2016" ] ] }, "number-of-pages" : "1-16", "publisher-place" : "Lisbon", "title" : "Literacia em Sa\u00fade em Portugal - Relat\u00f3rio S\u00edntese", "type" : "report" }, "uris" : [ "http://www.mendeley.com/documents/?uuid=8f7d0eff-47a9-4e86-a0f2-1db97c23300a" ] }, { "id" : "ITEM-2", "itemData" : { "URL" : "https://www.bportugal.pt/en-US/OBancoeoEurosistema/Cooperacaoinstitucional/ConselhoNacionalSupervisoresFinanceiros/Pages/PNFF_20161021.aspx#_ftn1", "accessed" : { "date-parts" : [ [ "2016", "11", "9" ] ] }, "author" : [ { "dropping-particle" : "", "family" : "Banco de Portugal", "given" : "", "non-dropping-particle" : "", "parse-names" : false, "suffix" : "" } ], "id" : "ITEM-2", "issued" : { "date-parts" : [ [ "2016" ] ] }, "title" : "Release of the results of the Second Survey on the Financial Literacy of the Portuguese Population", "type" : "webpage" }, "uris" : [ "http://www.mendeley.com/documents/?uuid=da344174-eddc-423f-9f9d-6395a657adeb" ] } ], "mendeley" : { "formattedCitation" : "[19], [20]", "plainTextFormattedCitation" : "[19], [20]", "previouslyFormattedCitation" : "[22], [23]" }, "properties" : { "noteIndex" : 0 }, "schema" : "https://github.com/citation-style-language/schema/raw/master/csl-citation.json" }</w:instrText>
      </w:r>
      <w:r w:rsidR="00CE52A1">
        <w:fldChar w:fldCharType="separate"/>
      </w:r>
      <w:r w:rsidR="000D3389" w:rsidRPr="000D3389">
        <w:rPr>
          <w:noProof/>
          <w:lang w:val="pt-PT"/>
        </w:rPr>
        <w:t>[19], [20]</w:t>
      </w:r>
      <w:r w:rsidR="00CE52A1">
        <w:fldChar w:fldCharType="end"/>
      </w:r>
      <w:r w:rsidR="00CE52A1" w:rsidRPr="00CE52A1">
        <w:rPr>
          <w:lang w:val="pt-PT"/>
        </w:rPr>
        <w:t xml:space="preserve">. </w:t>
      </w:r>
      <w:r w:rsidR="00CE52A1">
        <w:rPr>
          <w:lang w:val="pt-PT"/>
        </w:rPr>
        <w:t xml:space="preserve">Também o </w:t>
      </w:r>
      <w:r w:rsidR="00A53252">
        <w:rPr>
          <w:lang w:val="pt-PT"/>
        </w:rPr>
        <w:t xml:space="preserve">atual </w:t>
      </w:r>
      <w:r w:rsidR="00CE52A1">
        <w:rPr>
          <w:lang w:val="pt-PT"/>
        </w:rPr>
        <w:t>Ministro do Trabalho, Solidariedade e Segurança Social</w:t>
      </w:r>
      <w:r w:rsidR="002B02C2">
        <w:rPr>
          <w:lang w:val="pt-PT"/>
        </w:rPr>
        <w:t>, Vieira da Silva, afirmou que</w:t>
      </w:r>
      <w:r w:rsidR="00CE52A1" w:rsidRPr="00CE52A1">
        <w:rPr>
          <w:lang w:val="pt-PT"/>
        </w:rPr>
        <w:t xml:space="preserve"> </w:t>
      </w:r>
      <w:r w:rsidR="002B02C2">
        <w:rPr>
          <w:lang w:val="pt-PT"/>
        </w:rPr>
        <w:t xml:space="preserve">muitos portugueses não usufruem do </w:t>
      </w:r>
      <w:r w:rsidR="002B02C2">
        <w:rPr>
          <w:lang w:val="pt-PT"/>
        </w:rPr>
        <w:t>Complemento Solidário para Idosos, um apoio financeiro mensal atribuído pelo Estado, por falta de conhecimento</w:t>
      </w:r>
      <w:r w:rsidR="00CE52A1" w:rsidRPr="00CE52A1">
        <w:rPr>
          <w:lang w:val="pt-PT"/>
        </w:rPr>
        <w:t xml:space="preserve"> </w:t>
      </w:r>
      <w:r w:rsidR="00CE52A1">
        <w:fldChar w:fldCharType="begin" w:fldLock="1"/>
      </w:r>
      <w:r w:rsidR="000D3389">
        <w:rPr>
          <w:lang w:val="pt-PT"/>
        </w:rPr>
        <w:instrText>ADDIN CSL_CITATION { "citationItems" : [ { "id" : "ITEM-1", "itemData" : { "URL" : "http://www.rtp.pt/noticias/pais/milhares-de-idosos-poderao-beneficiar-do-csi-mas-nao-sabem-afirma-vieira-da-silva_n960841", "accessed" : { "date-parts" : [ [ "2016", "11", "11" ] ] }, "author" : [ { "dropping-particle" : "", "family" : "RTP Not\u00edcias", "given" : "", "non-dropping-particle" : "", "parse-names" : false, "suffix" : "" } ], "id" : "ITEM-1", "issued" : { "date-parts" : [ [ "2016" ] ] }, "title" : "Milhares de idosos poder\u00e3o beneficiar do CSI, mas n\u00e3o sabem, afirma Vieira da Silva", "type" : "webpage" }, "uris" : [ "http://www.mendeley.com/documents/?uuid=9d4f290f-cfed-4369-b4c0-b5ed2c44ba16" ] } ], "mendeley" : { "formattedCitation" : "[21]", "plainTextFormattedCitation" : "[21]", "previouslyFormattedCitation" : "[24]" }, "properties" : { "noteIndex" : 0 }, "schema" : "https://github.com/citation-style-language/schema/raw/master/csl-citation.json" }</w:instrText>
      </w:r>
      <w:r w:rsidR="00CE52A1">
        <w:fldChar w:fldCharType="separate"/>
      </w:r>
      <w:r w:rsidR="000D3389" w:rsidRPr="000D3389">
        <w:rPr>
          <w:noProof/>
          <w:lang w:val="pt-PT"/>
        </w:rPr>
        <w:t>[21]</w:t>
      </w:r>
      <w:r w:rsidR="00CE52A1">
        <w:fldChar w:fldCharType="end"/>
      </w:r>
      <w:r w:rsidR="00CE52A1" w:rsidRPr="00CE52A1">
        <w:rPr>
          <w:lang w:val="pt-PT"/>
        </w:rPr>
        <w:t>.</w:t>
      </w:r>
      <w:r w:rsidR="002B02C2">
        <w:rPr>
          <w:lang w:val="pt-PT"/>
        </w:rPr>
        <w:t xml:space="preserve"> </w:t>
      </w:r>
    </w:p>
    <w:p w14:paraId="6CE26B94" w14:textId="77777777" w:rsidR="007B0C0D" w:rsidRDefault="002B02C2" w:rsidP="002B02C2">
      <w:pPr>
        <w:pStyle w:val="Corpodetexto"/>
        <w:rPr>
          <w:lang w:val="pt-PT"/>
        </w:rPr>
      </w:pPr>
      <w:r>
        <w:rPr>
          <w:lang w:val="pt-PT"/>
        </w:rPr>
        <w:t xml:space="preserve">O acesso a informação </w:t>
      </w:r>
      <w:r w:rsidR="00C71799">
        <w:rPr>
          <w:lang w:val="pt-PT"/>
        </w:rPr>
        <w:t>pode apresentar duas abordagens distint</w:t>
      </w:r>
      <w:r w:rsidR="00294B82">
        <w:rPr>
          <w:lang w:val="pt-PT"/>
        </w:rPr>
        <w:t>as, a primeira</w:t>
      </w:r>
      <w:r w:rsidR="00C71799">
        <w:rPr>
          <w:lang w:val="pt-PT"/>
        </w:rPr>
        <w:t xml:space="preserve"> exige a procura ativa por parte do utilizador (abordagem </w:t>
      </w:r>
      <w:r w:rsidR="00C71799" w:rsidRPr="00C71799">
        <w:rPr>
          <w:i/>
          <w:lang w:val="pt-PT"/>
        </w:rPr>
        <w:t>pull</w:t>
      </w:r>
      <w:r w:rsidR="00F052DF">
        <w:rPr>
          <w:i/>
          <w:lang w:val="pt-PT"/>
        </w:rPr>
        <w:t xml:space="preserve"> </w:t>
      </w:r>
      <w:r w:rsidR="00C71799" w:rsidRPr="00C71799">
        <w:rPr>
          <w:i/>
          <w:lang w:val="pt-PT"/>
        </w:rPr>
        <w:t>oriented</w:t>
      </w:r>
      <w:r w:rsidR="00C71799">
        <w:rPr>
          <w:lang w:val="pt-PT"/>
        </w:rPr>
        <w:t>)</w:t>
      </w:r>
      <w:r w:rsidR="00294B82">
        <w:rPr>
          <w:lang w:val="pt-PT"/>
        </w:rPr>
        <w:t xml:space="preserve">, </w:t>
      </w:r>
      <w:r w:rsidR="00930B58">
        <w:rPr>
          <w:lang w:val="pt-PT"/>
        </w:rPr>
        <w:t xml:space="preserve">sendo que na </w:t>
      </w:r>
      <w:r w:rsidR="00294B82">
        <w:rPr>
          <w:lang w:val="pt-PT"/>
        </w:rPr>
        <w:t xml:space="preserve">segunda </w:t>
      </w:r>
      <w:r w:rsidR="00930B58">
        <w:rPr>
          <w:lang w:val="pt-PT"/>
        </w:rPr>
        <w:t>a</w:t>
      </w:r>
      <w:r w:rsidR="00294B82">
        <w:rPr>
          <w:lang w:val="pt-PT"/>
        </w:rPr>
        <w:t xml:space="preserve"> busca ativa</w:t>
      </w:r>
      <w:r w:rsidR="00930B58">
        <w:rPr>
          <w:lang w:val="pt-PT"/>
        </w:rPr>
        <w:t xml:space="preserve"> não é </w:t>
      </w:r>
      <w:r w:rsidR="00CD5D38">
        <w:rPr>
          <w:lang w:val="pt-PT"/>
        </w:rPr>
        <w:t>um fator obrigatório</w:t>
      </w:r>
      <w:r w:rsidR="00930B58">
        <w:rPr>
          <w:lang w:val="pt-PT"/>
        </w:rPr>
        <w:t xml:space="preserve"> e a informação é enviada independentemente da vontade do utilizador</w:t>
      </w:r>
      <w:r w:rsidR="00294B82">
        <w:rPr>
          <w:lang w:val="pt-PT"/>
        </w:rPr>
        <w:t xml:space="preserve"> (abordagem </w:t>
      </w:r>
      <w:r w:rsidR="00294B82" w:rsidRPr="00294B82">
        <w:rPr>
          <w:i/>
          <w:lang w:val="pt-PT"/>
        </w:rPr>
        <w:t>push</w:t>
      </w:r>
      <w:r w:rsidR="00F827B3">
        <w:rPr>
          <w:i/>
          <w:lang w:val="pt-PT"/>
        </w:rPr>
        <w:t xml:space="preserve"> </w:t>
      </w:r>
      <w:r w:rsidR="00294B82" w:rsidRPr="00294B82">
        <w:rPr>
          <w:i/>
          <w:lang w:val="pt-PT"/>
        </w:rPr>
        <w:t>oriented</w:t>
      </w:r>
      <w:r w:rsidR="00294B82">
        <w:rPr>
          <w:lang w:val="pt-PT"/>
        </w:rPr>
        <w:t xml:space="preserve">). </w:t>
      </w:r>
      <w:r w:rsidR="00930B58">
        <w:rPr>
          <w:lang w:val="pt-PT"/>
        </w:rPr>
        <w:t xml:space="preserve">Esta última alternativa poderá representar uma </w:t>
      </w:r>
      <w:r w:rsidR="00F827B3">
        <w:rPr>
          <w:lang w:val="pt-PT"/>
        </w:rPr>
        <w:t>mais-valia</w:t>
      </w:r>
      <w:r w:rsidR="00930B58">
        <w:rPr>
          <w:lang w:val="pt-PT"/>
        </w:rPr>
        <w:t xml:space="preserve"> para fazer chegar informação importante e credível aos idosos. </w:t>
      </w:r>
      <w:r w:rsidR="0084175E">
        <w:rPr>
          <w:lang w:val="pt-PT"/>
        </w:rPr>
        <w:t xml:space="preserve">Somando o facto de </w:t>
      </w:r>
      <w:r w:rsidR="00930B58">
        <w:rPr>
          <w:lang w:val="pt-PT"/>
        </w:rPr>
        <w:t>os idosos portugueses est</w:t>
      </w:r>
      <w:r w:rsidR="0084175E">
        <w:rPr>
          <w:lang w:val="pt-PT"/>
        </w:rPr>
        <w:t>arem</w:t>
      </w:r>
      <w:r w:rsidR="00930B58">
        <w:rPr>
          <w:lang w:val="pt-PT"/>
        </w:rPr>
        <w:t xml:space="preserve"> altamente familiarizados com a </w:t>
      </w:r>
      <w:r w:rsidR="00CD5D38">
        <w:rPr>
          <w:lang w:val="pt-PT"/>
        </w:rPr>
        <w:t>TV</w:t>
      </w:r>
      <w:r w:rsidR="00930B58">
        <w:rPr>
          <w:lang w:val="pt-PT"/>
        </w:rPr>
        <w:t xml:space="preserve">, </w:t>
      </w:r>
      <w:r w:rsidR="007E482C">
        <w:rPr>
          <w:lang w:val="pt-PT"/>
        </w:rPr>
        <w:t>pois</w:t>
      </w:r>
      <w:r w:rsidR="00BF7280">
        <w:rPr>
          <w:lang w:val="pt-PT"/>
        </w:rPr>
        <w:t xml:space="preserve"> tal como já referido, têm uma </w:t>
      </w:r>
      <w:r w:rsidR="00930B58">
        <w:rPr>
          <w:lang w:val="pt-PT"/>
        </w:rPr>
        <w:t>média diária de consumo de 5 horas</w:t>
      </w:r>
      <w:r w:rsidR="007E482C">
        <w:rPr>
          <w:lang w:val="pt-PT"/>
        </w:rPr>
        <w:t>, r</w:t>
      </w:r>
      <w:r w:rsidR="00930B58">
        <w:rPr>
          <w:lang w:val="pt-PT"/>
        </w:rPr>
        <w:t xml:space="preserve">econhece-se </w:t>
      </w:r>
      <w:r w:rsidR="00CD5D38">
        <w:rPr>
          <w:lang w:val="pt-PT"/>
        </w:rPr>
        <w:t xml:space="preserve">assim </w:t>
      </w:r>
      <w:r w:rsidR="00930B58">
        <w:rPr>
          <w:lang w:val="pt-PT"/>
        </w:rPr>
        <w:t xml:space="preserve">o potencial que a TV representa para </w:t>
      </w:r>
      <w:r w:rsidR="00CD5D38">
        <w:rPr>
          <w:lang w:val="pt-PT"/>
        </w:rPr>
        <w:t>transmitir</w:t>
      </w:r>
      <w:r w:rsidR="00930B58">
        <w:rPr>
          <w:lang w:val="pt-PT"/>
        </w:rPr>
        <w:t xml:space="preserve"> conteúdos aos idosos.</w:t>
      </w:r>
      <w:r w:rsidR="00E4205C">
        <w:rPr>
          <w:lang w:val="pt-PT"/>
        </w:rPr>
        <w:t xml:space="preserve"> </w:t>
      </w:r>
      <w:r w:rsidR="00930B58">
        <w:rPr>
          <w:lang w:val="pt-PT"/>
        </w:rPr>
        <w:t>Com o intuito de</w:t>
      </w:r>
      <w:r w:rsidR="007B0C0D">
        <w:rPr>
          <w:lang w:val="pt-PT"/>
        </w:rPr>
        <w:t xml:space="preserve"> resolver esta problemática surgiu o projeto +TV4E </w:t>
      </w:r>
      <w:r w:rsidR="007B0C0D">
        <w:rPr>
          <w:lang w:val="pt-PT"/>
        </w:rPr>
        <w:fldChar w:fldCharType="begin" w:fldLock="1"/>
      </w:r>
      <w:r w:rsidR="00D9645F">
        <w:rPr>
          <w:lang w:val="pt-PT"/>
        </w:rPr>
        <w:instrText>ADDIN CSL_CITATION { "citationItems" : [ { "id" : "ITEM-1", "itemData" : { "author" : [ { "dropping-particle" : "", "family" : "Silva", "given" : "Telmo", "non-dropping-particle" : "", "parse-names" : false, "suffix" : "" }, { "dropping-particle" : "", "family" : "Abreu", "given" : "Jorge", "non-dropping-particle" : "", "parse-names" : false, "suffix" : "" }, { "dropping-particle" : "", "family" : "Antunes", "given" : "Maria", "non-dropping-particle" : "", "parse-names" : false, "suffix" : "" }, { "dropping-particle" : "", "family" : "Almeida", "given" : "Pedro", "non-dropping-particle" : "", "parse-names" : false, "suffix" : "" }, { "dropping-particle" : "", "family" : "Silva", "given" : "Valter", "non-dropping-particle" : "", "parse-names" : false, "suffix" : "" }, { "dropping-particle" : "", "family" : "Santinha", "given" : "Gon\u00e7alo", "non-dropping-particle" : "", "parse-names" : false, "suffix" : "" } ], "container-title" : "Conference on Health and Social Care Information Systems and Technologies, CENTERIS", "id" : "ITEM-1", "issued" : { "date-parts" : [ [ "2016" ] ] }, "page" : "1-6", "title" : "+TV4E: Interactive Television as a support to push information about social services to the elderly", "type" : "paper-conference" }, "uris" : [ "http://www.mendeley.com/documents/?uuid=3761ac3d-dd3a-4b54-a60d-b08bc4f81623" ] } ], "mendeley" : { "formattedCitation" : "[5]", "plainTextFormattedCitation" : "[5]", "previouslyFormattedCitation" : "[5]" }, "properties" : { "noteIndex" : 0 }, "schema" : "https://github.com/citation-style-language/schema/raw/master/csl-citation.json" }</w:instrText>
      </w:r>
      <w:r w:rsidR="007B0C0D">
        <w:rPr>
          <w:lang w:val="pt-PT"/>
        </w:rPr>
        <w:fldChar w:fldCharType="separate"/>
      </w:r>
      <w:r w:rsidR="00D9645F" w:rsidRPr="00D9645F">
        <w:rPr>
          <w:noProof/>
          <w:lang w:val="pt-PT"/>
        </w:rPr>
        <w:t>[5]</w:t>
      </w:r>
      <w:r w:rsidR="007B0C0D">
        <w:rPr>
          <w:lang w:val="pt-PT"/>
        </w:rPr>
        <w:fldChar w:fldCharType="end"/>
      </w:r>
      <w:r w:rsidR="007B0C0D">
        <w:rPr>
          <w:lang w:val="pt-PT"/>
        </w:rPr>
        <w:t xml:space="preserve">, que tem como objetivo fazer chegar conteúdos informativos sobre serviços públicos e sociais aos seniores portugueses através da TV. </w:t>
      </w:r>
    </w:p>
    <w:p w14:paraId="4545FFDB" w14:textId="77777777" w:rsidR="00CD5D38" w:rsidRDefault="007B0C0D" w:rsidP="00343B30">
      <w:pPr>
        <w:pStyle w:val="Corpodetexto"/>
        <w:rPr>
          <w:lang w:val="pt-PT"/>
        </w:rPr>
      </w:pPr>
      <w:r>
        <w:rPr>
          <w:lang w:val="pt-PT"/>
        </w:rPr>
        <w:t>Tal com abordado na secção anterior, o desenvolvimento</w:t>
      </w:r>
      <w:r w:rsidR="00CD5D38">
        <w:rPr>
          <w:lang w:val="pt-PT"/>
        </w:rPr>
        <w:t xml:space="preserve"> deste tipo de soluções requer um</w:t>
      </w:r>
      <w:r>
        <w:rPr>
          <w:lang w:val="pt-PT"/>
        </w:rPr>
        <w:t xml:space="preserve"> trabalho </w:t>
      </w:r>
      <w:r w:rsidR="004E5639">
        <w:rPr>
          <w:lang w:val="pt-PT"/>
        </w:rPr>
        <w:t xml:space="preserve">próximo </w:t>
      </w:r>
      <w:r w:rsidR="00BD5FB3">
        <w:rPr>
          <w:lang w:val="pt-PT"/>
        </w:rPr>
        <w:t>e desd</w:t>
      </w:r>
      <w:r>
        <w:rPr>
          <w:lang w:val="pt-PT"/>
        </w:rPr>
        <w:t xml:space="preserve">e o momento zero </w:t>
      </w:r>
      <w:r w:rsidR="004E5639">
        <w:rPr>
          <w:lang w:val="pt-PT"/>
        </w:rPr>
        <w:t xml:space="preserve">com </w:t>
      </w:r>
      <w:r w:rsidR="00BD5FB3">
        <w:rPr>
          <w:lang w:val="pt-PT"/>
        </w:rPr>
        <w:t>o público-</w:t>
      </w:r>
      <w:r>
        <w:rPr>
          <w:lang w:val="pt-PT"/>
        </w:rPr>
        <w:t>alvo</w:t>
      </w:r>
      <w:r w:rsidR="007C2A40">
        <w:rPr>
          <w:lang w:val="pt-PT"/>
        </w:rPr>
        <w:t xml:space="preserve">, </w:t>
      </w:r>
      <w:r w:rsidR="004E5639">
        <w:rPr>
          <w:lang w:val="pt-PT"/>
        </w:rPr>
        <w:t xml:space="preserve">aumentando as possibilidades de </w:t>
      </w:r>
      <w:r w:rsidR="007C2A40" w:rsidRPr="007C2A40">
        <w:rPr>
          <w:lang w:val="pt-PT"/>
        </w:rPr>
        <w:t>garantir uma experiência confortável ao</w:t>
      </w:r>
      <w:r w:rsidR="007E482C">
        <w:rPr>
          <w:lang w:val="pt-PT"/>
        </w:rPr>
        <w:t>s</w:t>
      </w:r>
      <w:r w:rsidR="007C2A40" w:rsidRPr="007C2A40">
        <w:rPr>
          <w:lang w:val="pt-PT"/>
        </w:rPr>
        <w:t xml:space="preserve"> </w:t>
      </w:r>
      <w:r w:rsidR="007C2A40">
        <w:rPr>
          <w:lang w:val="pt-PT"/>
        </w:rPr>
        <w:t>idosos</w:t>
      </w:r>
      <w:r>
        <w:rPr>
          <w:lang w:val="pt-PT"/>
        </w:rPr>
        <w:t xml:space="preserve">. </w:t>
      </w:r>
      <w:r w:rsidR="007C2A40">
        <w:rPr>
          <w:lang w:val="pt-PT"/>
        </w:rPr>
        <w:t>Assim, o</w:t>
      </w:r>
      <w:r>
        <w:rPr>
          <w:lang w:val="pt-PT"/>
        </w:rPr>
        <w:t xml:space="preserve"> processo de desenvolvimento </w:t>
      </w:r>
      <w:r w:rsidR="007C2A40">
        <w:rPr>
          <w:lang w:val="pt-PT"/>
        </w:rPr>
        <w:t xml:space="preserve">da plataforma +TV4E </w:t>
      </w:r>
      <w:r w:rsidR="00CD5D38">
        <w:rPr>
          <w:lang w:val="pt-PT"/>
        </w:rPr>
        <w:t>é suportado</w:t>
      </w:r>
      <w:r w:rsidR="007C2A40">
        <w:rPr>
          <w:lang w:val="pt-PT"/>
        </w:rPr>
        <w:t xml:space="preserve"> pelo método de</w:t>
      </w:r>
      <w:r>
        <w:rPr>
          <w:lang w:val="pt-PT"/>
        </w:rPr>
        <w:t xml:space="preserve"> </w:t>
      </w:r>
      <w:r w:rsidRPr="007B0C0D">
        <w:rPr>
          <w:i/>
          <w:lang w:val="pt-PT"/>
        </w:rPr>
        <w:t>design</w:t>
      </w:r>
      <w:r w:rsidR="00BD5FB3">
        <w:rPr>
          <w:lang w:val="pt-PT"/>
        </w:rPr>
        <w:t xml:space="preserve"> participativo </w:t>
      </w:r>
      <w:r w:rsidR="007C2A40">
        <w:rPr>
          <w:lang w:val="pt-PT"/>
        </w:rPr>
        <w:t xml:space="preserve">com </w:t>
      </w:r>
      <w:r w:rsidR="007C2A40" w:rsidRPr="007C2A40">
        <w:rPr>
          <w:lang w:val="pt-PT"/>
        </w:rPr>
        <w:t>uma amostra do público-alvo</w:t>
      </w:r>
      <w:r w:rsidR="00D0390C">
        <w:rPr>
          <w:lang w:val="pt-PT"/>
        </w:rPr>
        <w:t xml:space="preserve"> para </w:t>
      </w:r>
      <w:r w:rsidR="007C2A40">
        <w:rPr>
          <w:lang w:val="pt-PT"/>
        </w:rPr>
        <w:t xml:space="preserve">garantir a geração de </w:t>
      </w:r>
      <w:r w:rsidR="007C2A40" w:rsidRPr="00EA2715">
        <w:rPr>
          <w:i/>
          <w:lang w:val="pt-PT"/>
        </w:rPr>
        <w:t>inputs</w:t>
      </w:r>
      <w:r w:rsidR="007C2A40">
        <w:rPr>
          <w:lang w:val="pt-PT"/>
        </w:rPr>
        <w:t xml:space="preserve"> </w:t>
      </w:r>
      <w:r w:rsidR="00EA2715">
        <w:rPr>
          <w:lang w:val="pt-PT"/>
        </w:rPr>
        <w:t>essenciais para a</w:t>
      </w:r>
      <w:r w:rsidR="007C2A40">
        <w:rPr>
          <w:lang w:val="pt-PT"/>
        </w:rPr>
        <w:t xml:space="preserve"> definição de aspetos </w:t>
      </w:r>
      <w:r>
        <w:rPr>
          <w:lang w:val="pt-PT"/>
        </w:rPr>
        <w:t>estéticos e/ou</w:t>
      </w:r>
      <w:r w:rsidR="00BD5FB3">
        <w:rPr>
          <w:lang w:val="pt-PT"/>
        </w:rPr>
        <w:t xml:space="preserve"> de </w:t>
      </w:r>
      <w:r w:rsidRPr="00BD5FB3">
        <w:rPr>
          <w:i/>
          <w:lang w:val="pt-PT"/>
        </w:rPr>
        <w:t>design</w:t>
      </w:r>
      <w:r w:rsidR="007C2A40">
        <w:rPr>
          <w:lang w:val="pt-PT"/>
        </w:rPr>
        <w:t xml:space="preserve"> e</w:t>
      </w:r>
      <w:r>
        <w:rPr>
          <w:lang w:val="pt-PT"/>
        </w:rPr>
        <w:t xml:space="preserve"> </w:t>
      </w:r>
      <w:r w:rsidR="00BD5FB3">
        <w:rPr>
          <w:lang w:val="pt-PT"/>
        </w:rPr>
        <w:t>funcionalidades da plataforma</w:t>
      </w:r>
      <w:r w:rsidR="007C2A40">
        <w:rPr>
          <w:lang w:val="pt-PT"/>
        </w:rPr>
        <w:t xml:space="preserve">. </w:t>
      </w:r>
      <w:r w:rsidR="00FE1F0E">
        <w:rPr>
          <w:lang w:val="pt-PT"/>
        </w:rPr>
        <w:t xml:space="preserve">Existem vários elementos que necessitam de uma avaliação cuidada junto dos seniores, dentre os quais, </w:t>
      </w:r>
      <w:r w:rsidR="00FE1F0E" w:rsidRPr="007C2A40">
        <w:rPr>
          <w:lang w:val="pt-PT"/>
        </w:rPr>
        <w:t>a tipografia, o tamanho de letra, utilização de música de fundo, iconografia, tipo de voz narrativa, cores, imagem e animações, entre outras</w:t>
      </w:r>
      <w:r w:rsidR="00FE1F0E">
        <w:rPr>
          <w:lang w:val="pt-PT"/>
        </w:rPr>
        <w:t xml:space="preserve">. Além </w:t>
      </w:r>
      <w:r w:rsidR="0059727B">
        <w:rPr>
          <w:lang w:val="pt-PT"/>
        </w:rPr>
        <w:t xml:space="preserve">destes aspetos, </w:t>
      </w:r>
      <w:r w:rsidR="00FE1F0E">
        <w:rPr>
          <w:lang w:val="pt-PT"/>
        </w:rPr>
        <w:t xml:space="preserve">os paradigmas de interação </w:t>
      </w:r>
      <w:r w:rsidR="0059727B">
        <w:rPr>
          <w:lang w:val="pt-PT"/>
        </w:rPr>
        <w:t>d</w:t>
      </w:r>
      <w:r w:rsidR="00FE1F0E">
        <w:rPr>
          <w:lang w:val="pt-PT"/>
        </w:rPr>
        <w:t xml:space="preserve">a plataforma são também alvo de grande atenção por parte dos investigadores, por serem um dos fatores cruciais para a utilização ou não da plataforma. Considera-se que um destes paradigmas é o </w:t>
      </w:r>
      <w:r w:rsidR="00033FDF">
        <w:rPr>
          <w:lang w:val="pt-PT"/>
        </w:rPr>
        <w:t xml:space="preserve">modo de início dos vídeos informativos. </w:t>
      </w:r>
      <w:r w:rsidR="00343B30" w:rsidRPr="0055363F">
        <w:rPr>
          <w:lang w:val="pt-PT"/>
        </w:rPr>
        <w:t>De acordo com o projeto inicial da plataforma +TV4E, o envio dos vídeo</w:t>
      </w:r>
      <w:r w:rsidR="00CD5D38">
        <w:rPr>
          <w:lang w:val="pt-PT"/>
        </w:rPr>
        <w:t>s informativos para exibição na plataforma</w:t>
      </w:r>
      <w:r w:rsidR="00343B30" w:rsidRPr="0055363F">
        <w:rPr>
          <w:lang w:val="pt-PT"/>
        </w:rPr>
        <w:t xml:space="preserve"> de iTV seria feito assim que estes fossem gerados e estivessem prontos para apresentação. No entanto, percebeu-se que por vezes o momento de exibição de um dado vídeo pode ser considerado inoportuno pelo utilizador</w:t>
      </w:r>
      <w:r w:rsidR="007D1102">
        <w:rPr>
          <w:lang w:val="pt-PT"/>
        </w:rPr>
        <w:t xml:space="preserve"> (por exemplo</w:t>
      </w:r>
      <w:r w:rsidR="007E482C">
        <w:rPr>
          <w:lang w:val="pt-PT"/>
        </w:rPr>
        <w:t>,</w:t>
      </w:r>
      <w:r w:rsidR="007D1102">
        <w:rPr>
          <w:lang w:val="pt-PT"/>
        </w:rPr>
        <w:t xml:space="preserve"> no momento vibrante de um jogo de futebol em direto)</w:t>
      </w:r>
      <w:r w:rsidR="00F65556">
        <w:rPr>
          <w:lang w:val="pt-PT"/>
        </w:rPr>
        <w:t>, devendo se</w:t>
      </w:r>
      <w:r w:rsidR="00CD5D38">
        <w:rPr>
          <w:lang w:val="pt-PT"/>
        </w:rPr>
        <w:t>r estudado o posicionamento d</w:t>
      </w:r>
      <w:r w:rsidR="00F65556">
        <w:rPr>
          <w:lang w:val="pt-PT"/>
        </w:rPr>
        <w:t xml:space="preserve">os idosos </w:t>
      </w:r>
      <w:r w:rsidR="00CD5D38">
        <w:rPr>
          <w:lang w:val="pt-PT"/>
        </w:rPr>
        <w:t>quando confrontados com</w:t>
      </w:r>
      <w:r w:rsidR="00F65556">
        <w:rPr>
          <w:lang w:val="pt-PT"/>
        </w:rPr>
        <w:t xml:space="preserve"> esta situação. </w:t>
      </w:r>
    </w:p>
    <w:p w14:paraId="29754E66" w14:textId="77777777" w:rsidR="00F65556" w:rsidRPr="00033FDF" w:rsidRDefault="00F65556" w:rsidP="00343B30">
      <w:pPr>
        <w:pStyle w:val="Corpodetexto"/>
        <w:rPr>
          <w:lang w:val="pt-PT"/>
        </w:rPr>
      </w:pPr>
      <w:r>
        <w:rPr>
          <w:lang w:val="pt-PT"/>
        </w:rPr>
        <w:t xml:space="preserve">Desta forma, o presente estudo pretende analisar os dados recolhidos com uma amostra de seniores portugueses </w:t>
      </w:r>
      <w:r w:rsidRPr="00F65556">
        <w:rPr>
          <w:lang w:val="pt-PT"/>
        </w:rPr>
        <w:t xml:space="preserve">com o </w:t>
      </w:r>
      <w:r w:rsidR="00CD5D38" w:rsidRPr="00F65556">
        <w:rPr>
          <w:lang w:val="pt-PT"/>
        </w:rPr>
        <w:t>propósito</w:t>
      </w:r>
      <w:r w:rsidRPr="00F65556">
        <w:rPr>
          <w:lang w:val="pt-PT"/>
        </w:rPr>
        <w:t xml:space="preserve"> de definir a melhor forma de interromper a emissão televisiva</w:t>
      </w:r>
      <w:r w:rsidR="007D1102">
        <w:rPr>
          <w:lang w:val="pt-PT"/>
        </w:rPr>
        <w:t>,</w:t>
      </w:r>
      <w:r w:rsidRPr="00F65556">
        <w:rPr>
          <w:lang w:val="pt-PT"/>
        </w:rPr>
        <w:t xml:space="preserve"> numa plataforma de iTV</w:t>
      </w:r>
      <w:r w:rsidR="007D1102">
        <w:rPr>
          <w:lang w:val="pt-PT"/>
        </w:rPr>
        <w:t>,</w:t>
      </w:r>
      <w:r w:rsidRPr="00F65556">
        <w:rPr>
          <w:lang w:val="pt-PT"/>
        </w:rPr>
        <w:t xml:space="preserve"> dirigida aos </w:t>
      </w:r>
      <w:r>
        <w:rPr>
          <w:lang w:val="pt-PT"/>
        </w:rPr>
        <w:t>idosos</w:t>
      </w:r>
      <w:r w:rsidRPr="00F65556">
        <w:rPr>
          <w:lang w:val="pt-PT"/>
        </w:rPr>
        <w:t>. É também apresentada uma reflexão sobre o processo de recolha de dados junto desta faixa etária, nomeadamente no contexto de recolha de dados</w:t>
      </w:r>
      <w:r w:rsidR="007D1102">
        <w:rPr>
          <w:lang w:val="pt-PT"/>
        </w:rPr>
        <w:t xml:space="preserve"> sobre aplicações para</w:t>
      </w:r>
      <w:r w:rsidRPr="00F65556">
        <w:rPr>
          <w:lang w:val="pt-PT"/>
        </w:rPr>
        <w:t xml:space="preserve"> televisão interativa.</w:t>
      </w:r>
    </w:p>
    <w:p w14:paraId="79EA68F5" w14:textId="77777777" w:rsidR="00ED13D6" w:rsidRPr="00524244" w:rsidRDefault="0055363F" w:rsidP="00B57A1C">
      <w:pPr>
        <w:pStyle w:val="Ttulo1"/>
        <w:rPr>
          <w:lang w:val="pt-PT"/>
        </w:rPr>
      </w:pPr>
      <w:r w:rsidRPr="00524244">
        <w:rPr>
          <w:lang w:val="pt-PT"/>
        </w:rPr>
        <w:t>Me</w:t>
      </w:r>
      <w:r w:rsidR="00DE576F">
        <w:rPr>
          <w:lang w:val="pt-PT"/>
        </w:rPr>
        <w:t>todologia</w:t>
      </w:r>
    </w:p>
    <w:p w14:paraId="30C97398" w14:textId="77777777" w:rsidR="00343B30" w:rsidRDefault="00FE1F0E" w:rsidP="003F6772">
      <w:pPr>
        <w:pStyle w:val="Corpodetexto"/>
        <w:rPr>
          <w:lang w:val="pt-PT"/>
        </w:rPr>
      </w:pPr>
      <w:r>
        <w:rPr>
          <w:lang w:val="pt-PT"/>
        </w:rPr>
        <w:t xml:space="preserve">O presente artigo tem como objetivo identificar a forma </w:t>
      </w:r>
      <w:r w:rsidR="006D7A00">
        <w:rPr>
          <w:lang w:val="pt-PT"/>
        </w:rPr>
        <w:t>mais eficiente</w:t>
      </w:r>
      <w:r>
        <w:rPr>
          <w:lang w:val="pt-PT"/>
        </w:rPr>
        <w:t xml:space="preserve"> de </w:t>
      </w:r>
      <w:r w:rsidR="00DE576F">
        <w:rPr>
          <w:lang w:val="pt-PT"/>
        </w:rPr>
        <w:t xml:space="preserve">interromper </w:t>
      </w:r>
      <w:r>
        <w:rPr>
          <w:lang w:val="pt-PT"/>
        </w:rPr>
        <w:t>a emissão televisiva para apresentação dos vídeos informativos</w:t>
      </w:r>
      <w:r w:rsidR="00DE576F">
        <w:rPr>
          <w:lang w:val="pt-PT"/>
        </w:rPr>
        <w:t>. Foram estu</w:t>
      </w:r>
      <w:r w:rsidR="007E482C">
        <w:rPr>
          <w:lang w:val="pt-PT"/>
        </w:rPr>
        <w:t>dadas duas formas de interrupção</w:t>
      </w:r>
      <w:r w:rsidR="00DE576F">
        <w:rPr>
          <w:lang w:val="pt-PT"/>
        </w:rPr>
        <w:t>:</w:t>
      </w:r>
      <w:r w:rsidR="00343B30">
        <w:rPr>
          <w:lang w:val="pt-PT"/>
        </w:rPr>
        <w:t xml:space="preserve"> </w:t>
      </w:r>
      <w:r w:rsidR="007E482C">
        <w:rPr>
          <w:lang w:val="pt-PT"/>
        </w:rPr>
        <w:t>imposta</w:t>
      </w:r>
      <w:r w:rsidR="00DE576F">
        <w:rPr>
          <w:lang w:val="pt-PT"/>
        </w:rPr>
        <w:t>, em que o vídeo informativo se inicia s</w:t>
      </w:r>
      <w:r w:rsidR="007E482C">
        <w:rPr>
          <w:lang w:val="pt-PT"/>
        </w:rPr>
        <w:t>em qualquer ação do utilizador;</w:t>
      </w:r>
      <w:r w:rsidR="00B728FF">
        <w:rPr>
          <w:lang w:val="pt-PT"/>
        </w:rPr>
        <w:t xml:space="preserve"> “a pedido”</w:t>
      </w:r>
      <w:r w:rsidR="00DE576F">
        <w:rPr>
          <w:lang w:val="pt-PT"/>
        </w:rPr>
        <w:t xml:space="preserve"> em que se pergunta ao utilizador, através de uma pequena mensagem que aparece em </w:t>
      </w:r>
      <w:r w:rsidR="00DE576F" w:rsidRPr="007E482C">
        <w:rPr>
          <w:i/>
          <w:lang w:val="pt-PT"/>
        </w:rPr>
        <w:t>overlay</w:t>
      </w:r>
      <w:r w:rsidR="00DE576F">
        <w:rPr>
          <w:lang w:val="pt-PT"/>
        </w:rPr>
        <w:t xml:space="preserve"> à emissão televisiva, se pretende ver o vídeo.</w:t>
      </w:r>
      <w:r w:rsidR="00B728FF">
        <w:rPr>
          <w:lang w:val="pt-PT"/>
        </w:rPr>
        <w:t xml:space="preserve"> </w:t>
      </w:r>
      <w:r w:rsidR="00B728FF" w:rsidRPr="0055363F">
        <w:rPr>
          <w:lang w:val="pt-PT"/>
        </w:rPr>
        <w:t xml:space="preserve">A divisão entre </w:t>
      </w:r>
      <w:r w:rsidR="00CD5D38">
        <w:rPr>
          <w:lang w:val="pt-PT"/>
        </w:rPr>
        <w:t xml:space="preserve">as duas opções do modelo de início de visualização do </w:t>
      </w:r>
      <w:r w:rsidR="00CD5D38">
        <w:rPr>
          <w:lang w:val="pt-PT"/>
        </w:rPr>
        <w:lastRenderedPageBreak/>
        <w:t xml:space="preserve">vídeo </w:t>
      </w:r>
      <w:r w:rsidR="00B728FF" w:rsidRPr="0055363F">
        <w:rPr>
          <w:lang w:val="pt-PT"/>
        </w:rPr>
        <w:t xml:space="preserve">provoca diferenças significativas do ponto de vista dos fluxos de </w:t>
      </w:r>
      <w:r w:rsidR="006C1C7F">
        <w:rPr>
          <w:lang w:val="pt-PT"/>
        </w:rPr>
        <w:t>utilização</w:t>
      </w:r>
      <w:r w:rsidR="006C1C7F" w:rsidRPr="0055363F">
        <w:rPr>
          <w:lang w:val="pt-PT"/>
        </w:rPr>
        <w:t xml:space="preserve"> </w:t>
      </w:r>
      <w:r w:rsidR="00B728FF" w:rsidRPr="0055363F">
        <w:rPr>
          <w:lang w:val="pt-PT"/>
        </w:rPr>
        <w:t>da aplicação interativa de iTV</w:t>
      </w:r>
      <w:r w:rsidR="00B728FF">
        <w:rPr>
          <w:lang w:val="pt-PT"/>
        </w:rPr>
        <w:t>.</w:t>
      </w:r>
      <w:r w:rsidR="00830BE9">
        <w:rPr>
          <w:lang w:val="pt-PT"/>
        </w:rPr>
        <w:t xml:space="preserve"> </w:t>
      </w:r>
    </w:p>
    <w:p w14:paraId="3B6459F9" w14:textId="51097ED7" w:rsidR="00BA6550" w:rsidRDefault="00706004" w:rsidP="00BA6550">
      <w:pPr>
        <w:pStyle w:val="Corpodetexto"/>
        <w:rPr>
          <w:lang w:val="pt-PT"/>
        </w:rPr>
      </w:pPr>
      <w:r>
        <w:rPr>
          <w:lang w:val="pt-PT"/>
        </w:rPr>
        <w:t>Neste sentido</w:t>
      </w:r>
      <w:r w:rsidR="003537E3">
        <w:rPr>
          <w:lang w:val="pt-PT"/>
        </w:rPr>
        <w:t xml:space="preserve"> foram </w:t>
      </w:r>
      <w:r>
        <w:rPr>
          <w:lang w:val="pt-PT"/>
        </w:rPr>
        <w:t>convidados a participar em sessões de</w:t>
      </w:r>
      <w:r w:rsidR="003537E3">
        <w:rPr>
          <w:lang w:val="pt-PT"/>
        </w:rPr>
        <w:t xml:space="preserve"> </w:t>
      </w:r>
      <w:r w:rsidR="003537E3" w:rsidRPr="003537E3">
        <w:rPr>
          <w:i/>
          <w:lang w:val="pt-PT"/>
        </w:rPr>
        <w:t>design</w:t>
      </w:r>
      <w:r w:rsidR="003537E3">
        <w:rPr>
          <w:lang w:val="pt-PT"/>
        </w:rPr>
        <w:t xml:space="preserve"> participativo</w:t>
      </w:r>
      <w:r w:rsidR="00463D21">
        <w:rPr>
          <w:lang w:val="pt-PT"/>
        </w:rPr>
        <w:t xml:space="preserve"> com um formato de </w:t>
      </w:r>
      <w:r w:rsidR="00463D21" w:rsidRPr="00463D21">
        <w:rPr>
          <w:i/>
          <w:lang w:val="pt-PT"/>
        </w:rPr>
        <w:t>focus group</w:t>
      </w:r>
      <w:r w:rsidR="00463D21">
        <w:rPr>
          <w:lang w:val="pt-PT"/>
        </w:rPr>
        <w:t>,</w:t>
      </w:r>
      <w:r w:rsidR="00AA0045">
        <w:rPr>
          <w:lang w:val="pt-PT"/>
        </w:rPr>
        <w:t xml:space="preserve"> </w:t>
      </w:r>
      <w:r>
        <w:rPr>
          <w:lang w:val="pt-PT"/>
        </w:rPr>
        <w:t xml:space="preserve">os alunos com matrícula nas aulas de Tecnologias de Informação e Comunicação de </w:t>
      </w:r>
      <w:r w:rsidR="003537E3">
        <w:rPr>
          <w:lang w:val="pt-PT"/>
        </w:rPr>
        <w:t>duas Universidades Seniores do Distrito de Aveiro</w:t>
      </w:r>
      <w:r w:rsidR="00A45486">
        <w:rPr>
          <w:lang w:val="pt-PT"/>
        </w:rPr>
        <w:t xml:space="preserve"> (Cacia e Curia)</w:t>
      </w:r>
      <w:r w:rsidR="003537E3">
        <w:rPr>
          <w:lang w:val="pt-PT"/>
        </w:rPr>
        <w:t xml:space="preserve">, Portugal. </w:t>
      </w:r>
      <w:r w:rsidR="003F6772">
        <w:rPr>
          <w:lang w:val="pt-PT"/>
        </w:rPr>
        <w:t xml:space="preserve">Este convite foi endereçado às instituições, que posteriormente autorizaram a dinamização de uma breve apresentação do projeto e </w:t>
      </w:r>
      <w:r w:rsidR="00CD5D38">
        <w:rPr>
          <w:lang w:val="pt-PT"/>
        </w:rPr>
        <w:t xml:space="preserve">dos </w:t>
      </w:r>
      <w:r w:rsidR="003F6772">
        <w:rPr>
          <w:lang w:val="pt-PT"/>
        </w:rPr>
        <w:t xml:space="preserve">seus objetivos, no sentido de angariar interessados para as sessões de </w:t>
      </w:r>
      <w:r w:rsidR="003F6772" w:rsidRPr="003F6772">
        <w:rPr>
          <w:i/>
          <w:lang w:val="pt-PT"/>
        </w:rPr>
        <w:t>design</w:t>
      </w:r>
      <w:r w:rsidR="003F6772">
        <w:rPr>
          <w:lang w:val="pt-PT"/>
        </w:rPr>
        <w:t xml:space="preserve"> participativo. </w:t>
      </w:r>
      <w:r w:rsidR="006C1C7F">
        <w:rPr>
          <w:lang w:val="pt-PT"/>
        </w:rPr>
        <w:t>Todos ficaram cientes que a participação era voluntária e que a eventual desistência não implica</w:t>
      </w:r>
      <w:r w:rsidR="007E482C">
        <w:rPr>
          <w:lang w:val="pt-PT"/>
        </w:rPr>
        <w:t>ria</w:t>
      </w:r>
      <w:r w:rsidR="006C1C7F">
        <w:rPr>
          <w:lang w:val="pt-PT"/>
        </w:rPr>
        <w:t xml:space="preserve"> </w:t>
      </w:r>
      <w:r w:rsidR="00052BA9">
        <w:rPr>
          <w:lang w:val="pt-PT"/>
        </w:rPr>
        <w:t>nenhuma consequência</w:t>
      </w:r>
      <w:r w:rsidR="007E482C">
        <w:rPr>
          <w:lang w:val="pt-PT"/>
        </w:rPr>
        <w:t xml:space="preserve"> para o próprio</w:t>
      </w:r>
      <w:r w:rsidR="006C1C7F">
        <w:rPr>
          <w:lang w:val="pt-PT"/>
        </w:rPr>
        <w:t xml:space="preserve">. </w:t>
      </w:r>
      <w:r>
        <w:rPr>
          <w:lang w:val="pt-PT"/>
        </w:rPr>
        <w:t xml:space="preserve">Para o desenvolvimento destas sessões, foi </w:t>
      </w:r>
      <w:r w:rsidR="00CD5D38">
        <w:rPr>
          <w:lang w:val="pt-PT"/>
        </w:rPr>
        <w:t>elaborado</w:t>
      </w:r>
      <w:r>
        <w:rPr>
          <w:lang w:val="pt-PT"/>
        </w:rPr>
        <w:t xml:space="preserve"> um trabalho prévio com um conjunto de especialistas na área das tecnologias e televisão interativa, no sentido de estudar as funcionalidades que deveriam estar presentes na plataforma +TV4E. </w:t>
      </w:r>
      <w:r w:rsidR="008927A3">
        <w:rPr>
          <w:lang w:val="pt-PT"/>
        </w:rPr>
        <w:t xml:space="preserve">Deste </w:t>
      </w:r>
      <w:r w:rsidR="008927A3" w:rsidRPr="008927A3">
        <w:rPr>
          <w:i/>
          <w:lang w:val="pt-PT"/>
        </w:rPr>
        <w:t>focus group</w:t>
      </w:r>
      <w:r w:rsidR="008927A3">
        <w:rPr>
          <w:lang w:val="pt-PT"/>
        </w:rPr>
        <w:t xml:space="preserve">, resultou uma lista de funcionalidades de alto nível a integrar na plataforma +TV4E. </w:t>
      </w:r>
      <w:r w:rsidR="005817FA">
        <w:rPr>
          <w:lang w:val="pt-PT"/>
        </w:rPr>
        <w:t xml:space="preserve">Posteriormente, deu-se início ao processo de avaliação das funcionalidades junto dos dois grupos de idosos. A </w:t>
      </w:r>
      <w:r w:rsidR="005817FA">
        <w:rPr>
          <w:lang w:val="pt-PT"/>
        </w:rPr>
        <w:fldChar w:fldCharType="begin"/>
      </w:r>
      <w:r w:rsidR="005817FA">
        <w:rPr>
          <w:lang w:val="pt-PT"/>
        </w:rPr>
        <w:instrText xml:space="preserve"> REF _Ref474940757 \h  \* MERGEFORMAT </w:instrText>
      </w:r>
      <w:r w:rsidR="005817FA">
        <w:rPr>
          <w:lang w:val="pt-PT"/>
        </w:rPr>
      </w:r>
      <w:r w:rsidR="005817FA">
        <w:rPr>
          <w:lang w:val="pt-PT"/>
        </w:rPr>
        <w:fldChar w:fldCharType="separate"/>
      </w:r>
      <w:r w:rsidR="005817FA" w:rsidRPr="005817FA">
        <w:rPr>
          <w:lang w:val="pt-PT"/>
        </w:rPr>
        <w:t>Figura 1</w:t>
      </w:r>
      <w:r w:rsidR="005817FA">
        <w:rPr>
          <w:lang w:val="pt-PT"/>
        </w:rPr>
        <w:fldChar w:fldCharType="end"/>
      </w:r>
      <w:r w:rsidR="005817FA">
        <w:rPr>
          <w:lang w:val="pt-PT"/>
        </w:rPr>
        <w:t xml:space="preserve"> esquematiza a sucessão dos momentos de recolha de dados desenvolvidos, que levaram à definição do modelo escolhido para interromper a emissão televisiva.</w:t>
      </w:r>
    </w:p>
    <w:p w14:paraId="6FF8ED7D" w14:textId="35E8767B" w:rsidR="005817FA" w:rsidRDefault="005817FA" w:rsidP="00BA6550">
      <w:pPr>
        <w:pStyle w:val="Corpodetexto"/>
        <w:rPr>
          <w:lang w:val="pt-PT"/>
        </w:rPr>
      </w:pPr>
    </w:p>
    <w:p w14:paraId="13DC7170" w14:textId="79CB02F5" w:rsidR="000117DF" w:rsidRDefault="001567FC" w:rsidP="000117DF">
      <w:pPr>
        <w:pStyle w:val="Corpodetexto"/>
        <w:keepNext/>
      </w:pPr>
      <w:r>
        <w:rPr>
          <w:noProof/>
          <w:lang w:val="pt-PT" w:eastAsia="pt-PT"/>
        </w:rPr>
        <mc:AlternateContent>
          <mc:Choice Requires="wpg">
            <w:drawing>
              <wp:anchor distT="0" distB="0" distL="114300" distR="114300" simplePos="0" relativeHeight="251701760" behindDoc="0" locked="0" layoutInCell="1" allowOverlap="1" wp14:anchorId="4A81DD69" wp14:editId="7C3D63F1">
                <wp:simplePos x="0" y="0"/>
                <wp:positionH relativeFrom="margin">
                  <wp:posOffset>3430905</wp:posOffset>
                </wp:positionH>
                <wp:positionV relativeFrom="margin">
                  <wp:align>bottom</wp:align>
                </wp:positionV>
                <wp:extent cx="3171190" cy="3188970"/>
                <wp:effectExtent l="0" t="0" r="0" b="0"/>
                <wp:wrapTopAndBottom/>
                <wp:docPr id="2056" name="Grupo 2056"/>
                <wp:cNvGraphicFramePr/>
                <a:graphic xmlns:a="http://schemas.openxmlformats.org/drawingml/2006/main">
                  <a:graphicData uri="http://schemas.microsoft.com/office/word/2010/wordprocessingGroup">
                    <wpg:wgp>
                      <wpg:cNvGrpSpPr/>
                      <wpg:grpSpPr>
                        <a:xfrm>
                          <a:off x="0" y="0"/>
                          <a:ext cx="3171190" cy="3188970"/>
                          <a:chOff x="0" y="0"/>
                          <a:chExt cx="3117215" cy="3072765"/>
                        </a:xfrm>
                      </wpg:grpSpPr>
                      <pic:pic xmlns:pic="http://schemas.openxmlformats.org/drawingml/2006/picture">
                        <pic:nvPicPr>
                          <pic:cNvPr id="2051" name="Imagem 205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7215" cy="2769235"/>
                          </a:xfrm>
                          <a:prstGeom prst="rect">
                            <a:avLst/>
                          </a:prstGeom>
                          <a:noFill/>
                        </pic:spPr>
                      </pic:pic>
                      <wps:wsp>
                        <wps:cNvPr id="2054" name="Caixa de texto 2054"/>
                        <wps:cNvSpPr txBox="1"/>
                        <wps:spPr>
                          <a:xfrm>
                            <a:off x="0" y="2828925"/>
                            <a:ext cx="3117215" cy="243840"/>
                          </a:xfrm>
                          <a:prstGeom prst="rect">
                            <a:avLst/>
                          </a:prstGeom>
                          <a:solidFill>
                            <a:prstClr val="white"/>
                          </a:solidFill>
                          <a:ln>
                            <a:noFill/>
                          </a:ln>
                        </wps:spPr>
                        <wps:txbx>
                          <w:txbxContent>
                            <w:p w14:paraId="2162CEFA" w14:textId="77777777" w:rsidR="001567FC" w:rsidRPr="00F166D0" w:rsidRDefault="001567FC" w:rsidP="001567FC">
                              <w:pPr>
                                <w:pStyle w:val="Legenda"/>
                                <w:rPr>
                                  <w:i w:val="0"/>
                                  <w:color w:val="auto"/>
                                  <w:sz w:val="16"/>
                                  <w:szCs w:val="16"/>
                                  <w:lang w:val="pt-PT"/>
                                </w:rPr>
                              </w:pPr>
                              <w:bookmarkStart w:id="1" w:name="_Ref474145626"/>
                              <w:r w:rsidRPr="00F166D0">
                                <w:rPr>
                                  <w:i w:val="0"/>
                                  <w:color w:val="auto"/>
                                  <w:sz w:val="16"/>
                                  <w:szCs w:val="16"/>
                                  <w:lang w:val="pt-PT"/>
                                </w:rPr>
                                <w:t xml:space="preserve">Figura </w:t>
                              </w:r>
                              <w:r w:rsidRPr="00F166D0">
                                <w:rPr>
                                  <w:i w:val="0"/>
                                  <w:color w:val="auto"/>
                                  <w:sz w:val="16"/>
                                  <w:szCs w:val="16"/>
                                  <w:lang w:val="pt-PT"/>
                                </w:rPr>
                                <w:fldChar w:fldCharType="begin"/>
                              </w:r>
                              <w:r w:rsidRPr="00F166D0">
                                <w:rPr>
                                  <w:i w:val="0"/>
                                  <w:color w:val="auto"/>
                                  <w:sz w:val="16"/>
                                  <w:szCs w:val="16"/>
                                  <w:lang w:val="pt-PT"/>
                                </w:rPr>
                                <w:instrText xml:space="preserve"> SEQ Figura \* ARABIC </w:instrText>
                              </w:r>
                              <w:r w:rsidRPr="00F166D0">
                                <w:rPr>
                                  <w:i w:val="0"/>
                                  <w:color w:val="auto"/>
                                  <w:sz w:val="16"/>
                                  <w:szCs w:val="16"/>
                                  <w:lang w:val="pt-PT"/>
                                </w:rPr>
                                <w:fldChar w:fldCharType="separate"/>
                              </w:r>
                              <w:r>
                                <w:rPr>
                                  <w:i w:val="0"/>
                                  <w:noProof/>
                                  <w:color w:val="auto"/>
                                  <w:sz w:val="16"/>
                                  <w:szCs w:val="16"/>
                                  <w:lang w:val="pt-PT"/>
                                </w:rPr>
                                <w:t>2</w:t>
                              </w:r>
                              <w:r w:rsidRPr="00F166D0">
                                <w:rPr>
                                  <w:i w:val="0"/>
                                  <w:color w:val="auto"/>
                                  <w:sz w:val="16"/>
                                  <w:szCs w:val="16"/>
                                  <w:lang w:val="pt-PT"/>
                                </w:rPr>
                                <w:fldChar w:fldCharType="end"/>
                              </w:r>
                              <w:bookmarkEnd w:id="1"/>
                              <w:r>
                                <w:rPr>
                                  <w:i w:val="0"/>
                                  <w:color w:val="auto"/>
                                  <w:sz w:val="16"/>
                                  <w:szCs w:val="16"/>
                                  <w:lang w:val="pt-PT"/>
                                </w:rPr>
                                <w:t>. Modelo de visualização i</w:t>
                              </w:r>
                              <w:r w:rsidRPr="00F166D0">
                                <w:rPr>
                                  <w:i w:val="0"/>
                                  <w:color w:val="auto"/>
                                  <w:sz w:val="16"/>
                                  <w:szCs w:val="16"/>
                                  <w:lang w:val="pt-PT"/>
                                </w:rPr>
                                <w:t>mposta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1DD69" id="Grupo 2056" o:spid="_x0000_s1026" style="position:absolute;left:0;text-align:left;margin-left:270.15pt;margin-top:0;width:249.7pt;height:251.1pt;z-index:251701760;mso-position-horizontal-relative:margin;mso-position-vertical:bottom;mso-position-vertical-relative:margin;mso-width-relative:margin;mso-height-relative:margin" coordsize="31172,30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051" o:spid="_x0000_s1027" type="#_x0000_t75" style="position:absolute;width:31172;height:2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">
                  <v:imagedata r:id="rId9" o:title=""/>
                  <v:path arrowok="t"/>
                </v:shape>
                <v:shapetype id="_x0000_t202" coordsize="21600,21600" o:spt="202" path="m,l,21600r21600,l21600,xe">
                  <v:stroke joinstyle="miter"/>
                  <v:path gradientshapeok="t" o:connecttype="rect"/>
                </v:shapetype>
                <v:shape id="Caixa de texto 2054" o:spid="_x0000_s1028" type="#_x0000_t202" style="position:absolute;top:28289;width:311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" stroked="f">
                  <v:textbox inset="0,0,0,0">
                    <w:txbxContent>
                      <w:p w14:paraId="2162CEFA" w14:textId="77777777" w:rsidR="001567FC" w:rsidRPr="00F166D0" w:rsidRDefault="001567FC" w:rsidP="001567FC">
                        <w:pPr>
                          <w:pStyle w:val="Legenda"/>
                          <w:rPr>
                            <w:i w:val="0"/>
                            <w:color w:val="auto"/>
                            <w:sz w:val="16"/>
                            <w:szCs w:val="16"/>
                            <w:lang w:val="pt-PT"/>
                          </w:rPr>
                        </w:pPr>
                        <w:bookmarkStart w:id="2" w:name="_Ref474145626"/>
                        <w:r w:rsidRPr="00F166D0">
                          <w:rPr>
                            <w:i w:val="0"/>
                            <w:color w:val="auto"/>
                            <w:sz w:val="16"/>
                            <w:szCs w:val="16"/>
                            <w:lang w:val="pt-PT"/>
                          </w:rPr>
                          <w:t xml:space="preserve">Figura </w:t>
                        </w:r>
                        <w:r w:rsidRPr="00F166D0">
                          <w:rPr>
                            <w:i w:val="0"/>
                            <w:color w:val="auto"/>
                            <w:sz w:val="16"/>
                            <w:szCs w:val="16"/>
                            <w:lang w:val="pt-PT"/>
                          </w:rPr>
                          <w:fldChar w:fldCharType="begin"/>
                        </w:r>
                        <w:r w:rsidRPr="00F166D0">
                          <w:rPr>
                            <w:i w:val="0"/>
                            <w:color w:val="auto"/>
                            <w:sz w:val="16"/>
                            <w:szCs w:val="16"/>
                            <w:lang w:val="pt-PT"/>
                          </w:rPr>
                          <w:instrText xml:space="preserve"> SEQ Figura \* ARABIC </w:instrText>
                        </w:r>
                        <w:r w:rsidRPr="00F166D0">
                          <w:rPr>
                            <w:i w:val="0"/>
                            <w:color w:val="auto"/>
                            <w:sz w:val="16"/>
                            <w:szCs w:val="16"/>
                            <w:lang w:val="pt-PT"/>
                          </w:rPr>
                          <w:fldChar w:fldCharType="separate"/>
                        </w:r>
                        <w:r>
                          <w:rPr>
                            <w:i w:val="0"/>
                            <w:noProof/>
                            <w:color w:val="auto"/>
                            <w:sz w:val="16"/>
                            <w:szCs w:val="16"/>
                            <w:lang w:val="pt-PT"/>
                          </w:rPr>
                          <w:t>2</w:t>
                        </w:r>
                        <w:r w:rsidRPr="00F166D0">
                          <w:rPr>
                            <w:i w:val="0"/>
                            <w:color w:val="auto"/>
                            <w:sz w:val="16"/>
                            <w:szCs w:val="16"/>
                            <w:lang w:val="pt-PT"/>
                          </w:rPr>
                          <w:fldChar w:fldCharType="end"/>
                        </w:r>
                        <w:bookmarkEnd w:id="2"/>
                        <w:r>
                          <w:rPr>
                            <w:i w:val="0"/>
                            <w:color w:val="auto"/>
                            <w:sz w:val="16"/>
                            <w:szCs w:val="16"/>
                            <w:lang w:val="pt-PT"/>
                          </w:rPr>
                          <w:t>. Modelo de visualização i</w:t>
                        </w:r>
                        <w:r w:rsidRPr="00F166D0">
                          <w:rPr>
                            <w:i w:val="0"/>
                            <w:color w:val="auto"/>
                            <w:sz w:val="16"/>
                            <w:szCs w:val="16"/>
                            <w:lang w:val="pt-PT"/>
                          </w:rPr>
                          <w:t>mposta</w:t>
                        </w:r>
                      </w:p>
                    </w:txbxContent>
                  </v:textbox>
                </v:shape>
                <w10:wrap type="topAndBottom" anchorx="margin" anchory="margin"/>
              </v:group>
            </w:pict>
          </mc:Fallback>
        </mc:AlternateContent>
      </w:r>
      <w:r w:rsidR="000117DF">
        <w:rPr>
          <w:noProof/>
          <w:lang w:val="pt-PT" w:eastAsia="pt-PT"/>
        </w:rPr>
        <w:drawing>
          <wp:inline distT="0" distB="0" distL="0" distR="0" wp14:anchorId="7D1215C2" wp14:editId="0A02B08B">
            <wp:extent cx="3041313" cy="1815375"/>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335" cy="1826729"/>
                    </a:xfrm>
                    <a:prstGeom prst="rect">
                      <a:avLst/>
                    </a:prstGeom>
                    <a:noFill/>
                  </pic:spPr>
                </pic:pic>
              </a:graphicData>
            </a:graphic>
          </wp:inline>
        </w:drawing>
      </w:r>
    </w:p>
    <w:p w14:paraId="0AF89036" w14:textId="7975AC8E" w:rsidR="000117DF" w:rsidRDefault="000117DF" w:rsidP="000117DF">
      <w:pPr>
        <w:pStyle w:val="Legenda"/>
        <w:rPr>
          <w:lang w:val="pt-PT"/>
        </w:rPr>
      </w:pPr>
      <w:bookmarkStart w:id="3" w:name="_Ref474940757"/>
      <w:r w:rsidRPr="000117DF">
        <w:rPr>
          <w:i w:val="0"/>
          <w:color w:val="auto"/>
          <w:sz w:val="16"/>
          <w:szCs w:val="16"/>
          <w:lang w:val="pt-PT"/>
        </w:rPr>
        <w:t xml:space="preserve">Figura </w:t>
      </w:r>
      <w:r w:rsidRPr="000117DF">
        <w:rPr>
          <w:i w:val="0"/>
          <w:color w:val="auto"/>
          <w:sz w:val="16"/>
          <w:szCs w:val="16"/>
          <w:lang w:val="pt-PT"/>
        </w:rPr>
        <w:fldChar w:fldCharType="begin"/>
      </w:r>
      <w:r w:rsidRPr="000117DF">
        <w:rPr>
          <w:i w:val="0"/>
          <w:color w:val="auto"/>
          <w:sz w:val="16"/>
          <w:szCs w:val="16"/>
          <w:lang w:val="pt-PT"/>
        </w:rPr>
        <w:instrText xml:space="preserve"> SEQ Figura \* ARABIC </w:instrText>
      </w:r>
      <w:r w:rsidRPr="000117DF">
        <w:rPr>
          <w:i w:val="0"/>
          <w:color w:val="auto"/>
          <w:sz w:val="16"/>
          <w:szCs w:val="16"/>
          <w:lang w:val="pt-PT"/>
        </w:rPr>
        <w:fldChar w:fldCharType="separate"/>
      </w:r>
      <w:r w:rsidR="00F166D0">
        <w:rPr>
          <w:i w:val="0"/>
          <w:noProof/>
          <w:color w:val="auto"/>
          <w:sz w:val="16"/>
          <w:szCs w:val="16"/>
          <w:lang w:val="pt-PT"/>
        </w:rPr>
        <w:t>1</w:t>
      </w:r>
      <w:r w:rsidRPr="000117DF">
        <w:rPr>
          <w:i w:val="0"/>
          <w:color w:val="auto"/>
          <w:sz w:val="16"/>
          <w:szCs w:val="16"/>
          <w:lang w:val="pt-PT"/>
        </w:rPr>
        <w:fldChar w:fldCharType="end"/>
      </w:r>
      <w:bookmarkEnd w:id="3"/>
      <w:r w:rsidRPr="000117DF">
        <w:rPr>
          <w:i w:val="0"/>
          <w:color w:val="auto"/>
          <w:sz w:val="16"/>
          <w:szCs w:val="16"/>
          <w:lang w:val="pt-PT"/>
        </w:rPr>
        <w:t xml:space="preserve">. </w:t>
      </w:r>
      <w:r w:rsidRPr="00463D21">
        <w:rPr>
          <w:i w:val="0"/>
          <w:color w:val="auto"/>
          <w:sz w:val="16"/>
          <w:szCs w:val="16"/>
          <w:lang w:val="pt-PT"/>
        </w:rPr>
        <w:t>Fluxograma de recolha de dados</w:t>
      </w:r>
    </w:p>
    <w:p w14:paraId="25634C2E" w14:textId="0AA0F712" w:rsidR="008903E8" w:rsidRDefault="00781481" w:rsidP="008903E8">
      <w:pPr>
        <w:pStyle w:val="Corpodetexto"/>
        <w:rPr>
          <w:lang w:val="pt-PT"/>
        </w:rPr>
      </w:pPr>
      <w:r>
        <w:rPr>
          <w:lang w:val="pt-PT"/>
        </w:rPr>
        <w:t>Um total de</w:t>
      </w:r>
      <w:r w:rsidR="00D2318E">
        <w:rPr>
          <w:lang w:val="pt-PT"/>
        </w:rPr>
        <w:t xml:space="preserve"> 19 seniores</w:t>
      </w:r>
      <w:r>
        <w:rPr>
          <w:lang w:val="pt-PT"/>
        </w:rPr>
        <w:t xml:space="preserve"> integrou a amostra do estudo</w:t>
      </w:r>
      <w:r w:rsidR="00D2318E">
        <w:rPr>
          <w:lang w:val="pt-PT"/>
        </w:rPr>
        <w:t xml:space="preserve">, </w:t>
      </w:r>
      <w:r w:rsidR="00830B8A">
        <w:rPr>
          <w:lang w:val="pt-PT"/>
        </w:rPr>
        <w:t xml:space="preserve">da qual </w:t>
      </w:r>
      <w:r w:rsidR="00D2318E">
        <w:rPr>
          <w:lang w:val="pt-PT"/>
        </w:rPr>
        <w:t xml:space="preserve">84.2% </w:t>
      </w:r>
      <w:r w:rsidR="00830B8A">
        <w:rPr>
          <w:lang w:val="pt-PT"/>
        </w:rPr>
        <w:t>eram mulheres</w:t>
      </w:r>
      <w:r w:rsidR="00D2318E">
        <w:rPr>
          <w:lang w:val="pt-PT"/>
        </w:rPr>
        <w:t xml:space="preserve"> (</w:t>
      </w:r>
      <w:r w:rsidR="00D2318E" w:rsidRPr="00D2318E">
        <w:rPr>
          <w:i/>
          <w:lang w:val="pt-PT"/>
        </w:rPr>
        <w:t>n</w:t>
      </w:r>
      <w:r w:rsidR="00D2318E">
        <w:rPr>
          <w:lang w:val="pt-PT"/>
        </w:rPr>
        <w:t xml:space="preserve">=16) </w:t>
      </w:r>
      <w:r w:rsidR="00830B8A">
        <w:rPr>
          <w:lang w:val="pt-PT"/>
        </w:rPr>
        <w:t xml:space="preserve">e os </w:t>
      </w:r>
      <w:r w:rsidR="00D2318E">
        <w:rPr>
          <w:lang w:val="pt-PT"/>
        </w:rPr>
        <w:t>restantes 15.8% (</w:t>
      </w:r>
      <w:r w:rsidR="00D2318E" w:rsidRPr="00D2318E">
        <w:rPr>
          <w:i/>
          <w:lang w:val="pt-PT"/>
        </w:rPr>
        <w:t>n</w:t>
      </w:r>
      <w:r w:rsidR="00D2318E">
        <w:rPr>
          <w:lang w:val="pt-PT"/>
        </w:rPr>
        <w:t xml:space="preserve">=3) </w:t>
      </w:r>
      <w:r w:rsidR="000117DF">
        <w:rPr>
          <w:lang w:val="pt-PT"/>
        </w:rPr>
        <w:t>pertenciam a</w:t>
      </w:r>
      <w:r w:rsidR="00D2318E" w:rsidRPr="009A4151">
        <w:rPr>
          <w:lang w:val="pt-PT"/>
        </w:rPr>
        <w:t xml:space="preserve">o género masculino. As idades dos participantes variavam entre os 58 e os 77 anos, com uma média de </w:t>
      </w:r>
      <w:r w:rsidR="00613432" w:rsidRPr="009A4151">
        <w:rPr>
          <w:lang w:val="pt-PT"/>
        </w:rPr>
        <w:t>67 anos.</w:t>
      </w:r>
      <w:r w:rsidR="00A45486">
        <w:rPr>
          <w:lang w:val="pt-PT"/>
        </w:rPr>
        <w:t xml:space="preserve"> A sessão da Universidade Sénior de Cacia contou com um total de 6 participantes e o momento de recolha</w:t>
      </w:r>
      <w:r w:rsidR="000117DF">
        <w:rPr>
          <w:lang w:val="pt-PT"/>
        </w:rPr>
        <w:t xml:space="preserve"> na Universidade Sénior da Curia</w:t>
      </w:r>
      <w:r w:rsidR="00A45486">
        <w:rPr>
          <w:lang w:val="pt-PT"/>
        </w:rPr>
        <w:t xml:space="preserve"> com 13 participantes</w:t>
      </w:r>
      <w:r w:rsidR="008903E8">
        <w:rPr>
          <w:lang w:val="pt-PT"/>
        </w:rPr>
        <w:t xml:space="preserve">. </w:t>
      </w:r>
      <w:r w:rsidR="00613432">
        <w:rPr>
          <w:lang w:val="pt-PT"/>
        </w:rPr>
        <w:t xml:space="preserve"> </w:t>
      </w:r>
    </w:p>
    <w:p w14:paraId="7CC115C5" w14:textId="2066C59A" w:rsidR="00343B30" w:rsidRDefault="00A45486" w:rsidP="008903E8">
      <w:pPr>
        <w:pStyle w:val="Corpodetexto"/>
        <w:rPr>
          <w:lang w:val="pt-PT"/>
        </w:rPr>
      </w:pPr>
      <w:r>
        <w:rPr>
          <w:lang w:val="pt-PT"/>
        </w:rPr>
        <w:t xml:space="preserve">Ambas as sessões de </w:t>
      </w:r>
      <w:r w:rsidRPr="00A45486">
        <w:rPr>
          <w:i/>
          <w:lang w:val="pt-PT"/>
        </w:rPr>
        <w:t>design</w:t>
      </w:r>
      <w:r>
        <w:rPr>
          <w:lang w:val="pt-PT"/>
        </w:rPr>
        <w:t xml:space="preserve"> participativo decorreram </w:t>
      </w:r>
      <w:r w:rsidR="00184574">
        <w:rPr>
          <w:lang w:val="pt-PT"/>
        </w:rPr>
        <w:t xml:space="preserve">em janeiro de 2017, </w:t>
      </w:r>
      <w:r>
        <w:rPr>
          <w:lang w:val="pt-PT"/>
        </w:rPr>
        <w:t xml:space="preserve">na sala de aula das respetivas Universidades, com uma duração média de </w:t>
      </w:r>
      <w:r w:rsidR="007E482C">
        <w:rPr>
          <w:lang w:val="pt-PT"/>
        </w:rPr>
        <w:t>2</w:t>
      </w:r>
      <w:r w:rsidR="00473A93">
        <w:rPr>
          <w:lang w:val="pt-PT"/>
        </w:rPr>
        <w:t>0</w:t>
      </w:r>
      <w:r>
        <w:rPr>
          <w:lang w:val="pt-PT"/>
        </w:rPr>
        <w:t xml:space="preserve"> minutos cada. </w:t>
      </w:r>
      <w:r w:rsidR="004A05E3">
        <w:rPr>
          <w:lang w:val="pt-PT"/>
        </w:rPr>
        <w:t>Após a legitimação da sessão, f</w:t>
      </w:r>
      <w:r w:rsidR="00343B30">
        <w:rPr>
          <w:lang w:val="pt-PT"/>
        </w:rPr>
        <w:t>oram apresentado</w:t>
      </w:r>
      <w:r w:rsidR="004A05E3">
        <w:rPr>
          <w:lang w:val="pt-PT"/>
        </w:rPr>
        <w:t>s</w:t>
      </w:r>
      <w:r w:rsidR="00343B30">
        <w:rPr>
          <w:lang w:val="pt-PT"/>
        </w:rPr>
        <w:t xml:space="preserve"> os</w:t>
      </w:r>
      <w:r w:rsidR="00343B30" w:rsidRPr="00343B30">
        <w:rPr>
          <w:lang w:val="pt-PT"/>
        </w:rPr>
        <w:t xml:space="preserve"> </w:t>
      </w:r>
      <w:r w:rsidR="00343B30" w:rsidRPr="0055363F">
        <w:rPr>
          <w:lang w:val="pt-PT"/>
        </w:rPr>
        <w:t xml:space="preserve">dois modelos possíveis de </w:t>
      </w:r>
      <w:r w:rsidR="00343B30">
        <w:rPr>
          <w:lang w:val="pt-PT"/>
        </w:rPr>
        <w:t>início de visualização do vídeo</w:t>
      </w:r>
      <w:r w:rsidR="00343B30" w:rsidRPr="0055363F">
        <w:rPr>
          <w:lang w:val="pt-PT"/>
        </w:rPr>
        <w:t xml:space="preserve"> com a aplicação de iTV</w:t>
      </w:r>
      <w:r w:rsidR="004A05E3">
        <w:rPr>
          <w:lang w:val="pt-PT"/>
        </w:rPr>
        <w:t xml:space="preserve">, recorrendo a uma linguagem simples e </w:t>
      </w:r>
      <w:r w:rsidR="00343B30">
        <w:rPr>
          <w:lang w:val="pt-PT"/>
        </w:rPr>
        <w:t xml:space="preserve">a recursos visuais. </w:t>
      </w:r>
      <w:r w:rsidR="008903E8">
        <w:rPr>
          <w:lang w:val="pt-PT"/>
        </w:rPr>
        <w:t xml:space="preserve">Na </w:t>
      </w:r>
      <w:r w:rsidR="008903E8">
        <w:rPr>
          <w:lang w:val="pt-PT"/>
        </w:rPr>
        <w:fldChar w:fldCharType="begin"/>
      </w:r>
      <w:r w:rsidR="008903E8">
        <w:rPr>
          <w:lang w:val="pt-PT"/>
        </w:rPr>
        <w:instrText xml:space="preserve"> REF _Ref474942026 \h  \* MERGEFORMAT </w:instrText>
      </w:r>
      <w:r w:rsidR="008903E8">
        <w:rPr>
          <w:lang w:val="pt-PT"/>
        </w:rPr>
      </w:r>
      <w:r w:rsidR="008903E8">
        <w:rPr>
          <w:lang w:val="pt-PT"/>
        </w:rPr>
        <w:fldChar w:fldCharType="separate"/>
      </w:r>
      <w:r w:rsidR="008903E8" w:rsidRPr="008903E8">
        <w:rPr>
          <w:lang w:val="pt-PT"/>
        </w:rPr>
        <w:t>Figura 4</w:t>
      </w:r>
      <w:r w:rsidR="008903E8">
        <w:rPr>
          <w:lang w:val="pt-PT"/>
        </w:rPr>
        <w:fldChar w:fldCharType="end"/>
      </w:r>
      <w:r w:rsidR="008903E8">
        <w:rPr>
          <w:lang w:val="pt-PT"/>
        </w:rPr>
        <w:t xml:space="preserve"> é possível </w:t>
      </w:r>
      <w:r w:rsidR="0080617D">
        <w:rPr>
          <w:lang w:val="pt-PT"/>
        </w:rPr>
        <w:t>atentar</w:t>
      </w:r>
      <w:r w:rsidR="008903E8">
        <w:rPr>
          <w:lang w:val="pt-PT"/>
        </w:rPr>
        <w:t xml:space="preserve"> </w:t>
      </w:r>
      <w:r w:rsidR="0080617D">
        <w:rPr>
          <w:lang w:val="pt-PT"/>
        </w:rPr>
        <w:t>n</w:t>
      </w:r>
      <w:r w:rsidR="008903E8">
        <w:rPr>
          <w:lang w:val="pt-PT"/>
        </w:rPr>
        <w:t xml:space="preserve">a dinamização de uma destas sessões.  </w:t>
      </w:r>
    </w:p>
    <w:p w14:paraId="654BCB7A" w14:textId="77777777" w:rsidR="008903E8" w:rsidRDefault="008903E8" w:rsidP="008903E8">
      <w:pPr>
        <w:pStyle w:val="Corpodetexto"/>
        <w:keepNext/>
        <w:jc w:val="left"/>
      </w:pPr>
      <w:r w:rsidRPr="00386EC7">
        <w:rPr>
          <w:noProof/>
          <w:lang w:val="pt-PT" w:eastAsia="pt-PT"/>
        </w:rPr>
        <w:drawing>
          <wp:inline distT="0" distB="0" distL="0" distR="0" wp14:anchorId="0C0E172D" wp14:editId="139BC602">
            <wp:extent cx="2896821" cy="2172615"/>
            <wp:effectExtent l="0" t="0" r="0" b="0"/>
            <wp:docPr id="1" name="Imagem 1" descr="C:\Users\Hilma\Desktop\IMG_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ma\Desktop\IMG_505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25711" cy="2194282"/>
                    </a:xfrm>
                    <a:prstGeom prst="rect">
                      <a:avLst/>
                    </a:prstGeom>
                    <a:noFill/>
                    <a:ln>
                      <a:noFill/>
                    </a:ln>
                  </pic:spPr>
                </pic:pic>
              </a:graphicData>
            </a:graphic>
          </wp:inline>
        </w:drawing>
      </w:r>
    </w:p>
    <w:p w14:paraId="27CA0427" w14:textId="77777777" w:rsidR="008903E8" w:rsidRDefault="008903E8" w:rsidP="008903E8">
      <w:pPr>
        <w:pStyle w:val="Corpodetexto"/>
        <w:rPr>
          <w:lang w:val="pt-PT"/>
        </w:rPr>
      </w:pPr>
      <w:bookmarkStart w:id="4" w:name="_Ref474942026"/>
      <w:r w:rsidRPr="004A1492">
        <w:rPr>
          <w:sz w:val="16"/>
          <w:szCs w:val="16"/>
          <w:lang w:val="pt-PT"/>
        </w:rPr>
        <w:t xml:space="preserve">Figura </w:t>
      </w:r>
      <w:r w:rsidRPr="004A1492">
        <w:rPr>
          <w:i/>
          <w:sz w:val="16"/>
          <w:szCs w:val="16"/>
          <w:lang w:val="pt-PT"/>
        </w:rPr>
        <w:fldChar w:fldCharType="begin"/>
      </w:r>
      <w:r w:rsidRPr="004A1492">
        <w:rPr>
          <w:sz w:val="16"/>
          <w:szCs w:val="16"/>
          <w:lang w:val="pt-PT"/>
        </w:rPr>
        <w:instrText xml:space="preserve"> SEQ Figura \* ARABIC </w:instrText>
      </w:r>
      <w:r w:rsidRPr="004A1492">
        <w:rPr>
          <w:i/>
          <w:sz w:val="16"/>
          <w:szCs w:val="16"/>
          <w:lang w:val="pt-PT"/>
        </w:rPr>
        <w:fldChar w:fldCharType="separate"/>
      </w:r>
      <w:r>
        <w:rPr>
          <w:noProof/>
          <w:sz w:val="16"/>
          <w:szCs w:val="16"/>
          <w:lang w:val="pt-PT"/>
        </w:rPr>
        <w:t>4</w:t>
      </w:r>
      <w:r w:rsidRPr="004A1492">
        <w:rPr>
          <w:i/>
          <w:sz w:val="16"/>
          <w:szCs w:val="16"/>
          <w:lang w:val="pt-PT"/>
        </w:rPr>
        <w:fldChar w:fldCharType="end"/>
      </w:r>
      <w:bookmarkEnd w:id="4"/>
      <w:r>
        <w:rPr>
          <w:sz w:val="16"/>
          <w:szCs w:val="16"/>
          <w:lang w:val="pt-PT"/>
        </w:rPr>
        <w:t xml:space="preserve">. Sessão de </w:t>
      </w:r>
      <w:r w:rsidRPr="00CD4036">
        <w:rPr>
          <w:sz w:val="16"/>
          <w:szCs w:val="16"/>
          <w:lang w:val="pt-PT"/>
        </w:rPr>
        <w:t>design</w:t>
      </w:r>
      <w:r>
        <w:rPr>
          <w:sz w:val="16"/>
          <w:szCs w:val="16"/>
          <w:lang w:val="pt-PT"/>
        </w:rPr>
        <w:t xml:space="preserve"> partic</w:t>
      </w:r>
      <w:r w:rsidRPr="004A1492">
        <w:rPr>
          <w:sz w:val="16"/>
          <w:szCs w:val="16"/>
          <w:lang w:val="pt-PT"/>
        </w:rPr>
        <w:t>ipativo na Universidade Sénior da Curia</w:t>
      </w:r>
    </w:p>
    <w:p w14:paraId="3C7811B3" w14:textId="77777777" w:rsidR="008903E8" w:rsidRDefault="008903E8" w:rsidP="008903E8">
      <w:pPr>
        <w:pStyle w:val="Corpodetexto"/>
        <w:rPr>
          <w:lang w:val="pt-PT"/>
        </w:rPr>
      </w:pPr>
    </w:p>
    <w:p w14:paraId="166D2293" w14:textId="1C0EFC0D" w:rsidR="00343B30" w:rsidRDefault="00343B30" w:rsidP="00B728FF">
      <w:pPr>
        <w:pStyle w:val="Corpodetexto"/>
        <w:rPr>
          <w:lang w:val="pt-PT"/>
        </w:rPr>
      </w:pPr>
      <w:r>
        <w:rPr>
          <w:lang w:val="pt-PT"/>
        </w:rPr>
        <w:t>F</w:t>
      </w:r>
      <w:r w:rsidRPr="0055363F">
        <w:rPr>
          <w:lang w:val="pt-PT"/>
        </w:rPr>
        <w:t xml:space="preserve">oram </w:t>
      </w:r>
      <w:r w:rsidR="009360A4">
        <w:rPr>
          <w:lang w:val="pt-PT"/>
        </w:rPr>
        <w:t>apresentados os</w:t>
      </w:r>
      <w:r w:rsidR="009360A4" w:rsidRPr="0055363F">
        <w:rPr>
          <w:lang w:val="pt-PT"/>
        </w:rPr>
        <w:t xml:space="preserve"> </w:t>
      </w:r>
      <w:r w:rsidRPr="0055363F">
        <w:rPr>
          <w:lang w:val="pt-PT"/>
        </w:rPr>
        <w:t>dois modelos possíveis de interação com</w:t>
      </w:r>
      <w:r w:rsidR="009360A4">
        <w:rPr>
          <w:lang w:val="pt-PT"/>
        </w:rPr>
        <w:t xml:space="preserve"> um protótipo de alta-fidelidade</w:t>
      </w:r>
      <w:r w:rsidRPr="0055363F">
        <w:rPr>
          <w:lang w:val="pt-PT"/>
        </w:rPr>
        <w:t xml:space="preserve"> </w:t>
      </w:r>
      <w:r w:rsidR="009360A4">
        <w:rPr>
          <w:lang w:val="pt-PT"/>
        </w:rPr>
        <w:t>d</w:t>
      </w:r>
      <w:r w:rsidRPr="0055363F">
        <w:rPr>
          <w:lang w:val="pt-PT"/>
        </w:rPr>
        <w:t>a aplicação de iTV</w:t>
      </w:r>
      <w:r w:rsidR="009360A4">
        <w:rPr>
          <w:lang w:val="pt-PT"/>
        </w:rPr>
        <w:t xml:space="preserve"> (espelhando o que já foi abordado neste documento)</w:t>
      </w:r>
      <w:r w:rsidRPr="0055363F">
        <w:rPr>
          <w:lang w:val="pt-PT"/>
        </w:rPr>
        <w:t xml:space="preserve">: </w:t>
      </w:r>
      <w:r w:rsidR="00B728FF">
        <w:rPr>
          <w:lang w:val="pt-PT"/>
        </w:rPr>
        <w:t xml:space="preserve">(a) </w:t>
      </w:r>
      <w:r w:rsidR="000117DF" w:rsidRPr="00E7577C">
        <w:rPr>
          <w:u w:val="single"/>
          <w:lang w:val="pt-PT"/>
        </w:rPr>
        <w:t>visualização imposta</w:t>
      </w:r>
      <w:r w:rsidR="000117DF">
        <w:rPr>
          <w:lang w:val="pt-PT"/>
        </w:rPr>
        <w:t xml:space="preserve"> em que</w:t>
      </w:r>
      <w:r w:rsidRPr="0055363F">
        <w:rPr>
          <w:lang w:val="pt-PT"/>
        </w:rPr>
        <w:t xml:space="preserve"> o utilizador recebe a notificação de que um novo vídeo informativo está disponível e, caso não carregue em qualquer tecla do comando, o vídeo é exibido normalmente;</w:t>
      </w:r>
      <w:r w:rsidR="00B728FF">
        <w:rPr>
          <w:lang w:val="pt-PT"/>
        </w:rPr>
        <w:t xml:space="preserve"> (</w:t>
      </w:r>
      <w:r>
        <w:rPr>
          <w:lang w:val="pt-PT"/>
        </w:rPr>
        <w:t xml:space="preserve">b) </w:t>
      </w:r>
      <w:r w:rsidR="000117DF" w:rsidRPr="00E7577C">
        <w:rPr>
          <w:u w:val="single"/>
          <w:lang w:val="pt-PT"/>
        </w:rPr>
        <w:t>v</w:t>
      </w:r>
      <w:r w:rsidRPr="00E7577C">
        <w:rPr>
          <w:u w:val="single"/>
          <w:lang w:val="pt-PT"/>
        </w:rPr>
        <w:t>isualização “a pedido”</w:t>
      </w:r>
      <w:r w:rsidR="000117DF">
        <w:rPr>
          <w:lang w:val="pt-PT"/>
        </w:rPr>
        <w:t xml:space="preserve"> em que </w:t>
      </w:r>
      <w:r w:rsidRPr="0055363F">
        <w:rPr>
          <w:lang w:val="pt-PT"/>
        </w:rPr>
        <w:t xml:space="preserve">o utilizador recebe uma notificação, que fica no canto do ecrã </w:t>
      </w:r>
      <w:r w:rsidR="000117DF">
        <w:rPr>
          <w:lang w:val="pt-PT"/>
        </w:rPr>
        <w:t>a aguardar</w:t>
      </w:r>
      <w:r w:rsidRPr="0055363F">
        <w:rPr>
          <w:lang w:val="pt-PT"/>
        </w:rPr>
        <w:t xml:space="preserve"> a solicitação expressa do utilizador para que o vídeo seja exibido. </w:t>
      </w:r>
      <w:r w:rsidR="000117DF">
        <w:rPr>
          <w:lang w:val="pt-PT"/>
        </w:rPr>
        <w:t>O</w:t>
      </w:r>
      <w:r w:rsidR="00FC1B68">
        <w:rPr>
          <w:lang w:val="pt-PT"/>
        </w:rPr>
        <w:t>s</w:t>
      </w:r>
      <w:r w:rsidR="000117DF">
        <w:rPr>
          <w:lang w:val="pt-PT"/>
        </w:rPr>
        <w:t xml:space="preserve"> esquema</w:t>
      </w:r>
      <w:r w:rsidR="00FC1B68">
        <w:rPr>
          <w:lang w:val="pt-PT"/>
        </w:rPr>
        <w:t>s</w:t>
      </w:r>
      <w:r w:rsidR="000117DF">
        <w:rPr>
          <w:lang w:val="pt-PT"/>
        </w:rPr>
        <w:t xml:space="preserve"> em baixo apresenta</w:t>
      </w:r>
      <w:r w:rsidR="00FC1B68">
        <w:rPr>
          <w:lang w:val="pt-PT"/>
        </w:rPr>
        <w:t>m</w:t>
      </w:r>
      <w:r w:rsidR="000117DF">
        <w:rPr>
          <w:lang w:val="pt-PT"/>
        </w:rPr>
        <w:t>, de forma gráfica, a sequência de surgimento dos elementos na televisão, em ambos os modelos de visualização.</w:t>
      </w:r>
    </w:p>
    <w:p w14:paraId="73D42C8D" w14:textId="13398E7B" w:rsidR="00F166D0" w:rsidRDefault="00F166D0" w:rsidP="00B728FF">
      <w:pPr>
        <w:pStyle w:val="Corpodetexto"/>
        <w:rPr>
          <w:lang w:val="pt-PT"/>
        </w:rPr>
      </w:pPr>
      <w:r>
        <w:rPr>
          <w:lang w:val="pt-PT"/>
        </w:rPr>
        <w:t xml:space="preserve">Na visualização </w:t>
      </w:r>
      <w:r w:rsidRPr="001567FC">
        <w:rPr>
          <w:lang w:val="pt-PT"/>
        </w:rPr>
        <w:t xml:space="preserve">imposta (ver </w:t>
      </w:r>
      <w:r w:rsidRPr="001567FC">
        <w:rPr>
          <w:lang w:val="pt-PT"/>
        </w:rPr>
        <w:fldChar w:fldCharType="begin"/>
      </w:r>
      <w:r w:rsidRPr="001567FC">
        <w:rPr>
          <w:lang w:val="pt-PT"/>
        </w:rPr>
        <w:instrText xml:space="preserve"> REF _Ref474145626 \h  \* MERGEFORMAT </w:instrText>
      </w:r>
      <w:r w:rsidRPr="001567FC">
        <w:rPr>
          <w:lang w:val="pt-PT"/>
        </w:rPr>
      </w:r>
      <w:r w:rsidRPr="001567FC">
        <w:rPr>
          <w:lang w:val="pt-PT"/>
        </w:rPr>
        <w:fldChar w:fldCharType="separate"/>
      </w:r>
      <w:r w:rsidRPr="001567FC">
        <w:rPr>
          <w:lang w:val="pt-PT"/>
        </w:rPr>
        <w:t>Figura 2</w:t>
      </w:r>
      <w:r w:rsidRPr="001567FC">
        <w:rPr>
          <w:lang w:val="pt-PT"/>
        </w:rPr>
        <w:fldChar w:fldCharType="end"/>
      </w:r>
      <w:r w:rsidRPr="001567FC">
        <w:rPr>
          <w:lang w:val="pt-PT"/>
        </w:rPr>
        <w:t>) é apresentada a emissão de TV linear</w:t>
      </w:r>
      <w:r w:rsidR="001567FC">
        <w:rPr>
          <w:lang w:val="pt-PT"/>
        </w:rPr>
        <w:t xml:space="preserve"> (momento 1)</w:t>
      </w:r>
      <w:r w:rsidRPr="001567FC">
        <w:rPr>
          <w:lang w:val="pt-PT"/>
        </w:rPr>
        <w:t>, seguindo-se uma mensagem</w:t>
      </w:r>
      <w:r w:rsidRPr="006F4A32">
        <w:rPr>
          <w:lang w:val="pt-PT"/>
        </w:rPr>
        <w:t xml:space="preserve"> em </w:t>
      </w:r>
      <w:r w:rsidRPr="006F4A32">
        <w:rPr>
          <w:i/>
          <w:lang w:val="pt-PT"/>
        </w:rPr>
        <w:t>overlay</w:t>
      </w:r>
      <w:r w:rsidRPr="006F4A32">
        <w:rPr>
          <w:lang w:val="pt-PT"/>
        </w:rPr>
        <w:t xml:space="preserve"> dizendo que o vídeo informativo ser</w:t>
      </w:r>
      <w:r w:rsidR="009360A4">
        <w:rPr>
          <w:lang w:val="pt-PT"/>
        </w:rPr>
        <w:t>á</w:t>
      </w:r>
      <w:r w:rsidRPr="006F4A32">
        <w:rPr>
          <w:lang w:val="pt-PT"/>
        </w:rPr>
        <w:t xml:space="preserve"> apresentado</w:t>
      </w:r>
      <w:r w:rsidR="001567FC">
        <w:rPr>
          <w:lang w:val="pt-PT"/>
        </w:rPr>
        <w:t xml:space="preserve"> (momento 2)</w:t>
      </w:r>
      <w:r w:rsidRPr="006F4A32">
        <w:rPr>
          <w:lang w:val="pt-PT"/>
        </w:rPr>
        <w:t xml:space="preserve">. </w:t>
      </w:r>
      <w:r>
        <w:rPr>
          <w:lang w:val="pt-PT"/>
        </w:rPr>
        <w:t>N</w:t>
      </w:r>
      <w:r w:rsidRPr="006F4A32">
        <w:rPr>
          <w:lang w:val="pt-PT"/>
        </w:rPr>
        <w:t xml:space="preserve">esta primeira abordagem, </w:t>
      </w:r>
      <w:r>
        <w:rPr>
          <w:lang w:val="pt-PT"/>
        </w:rPr>
        <w:t>o utilizador é obrigado a</w:t>
      </w:r>
      <w:r w:rsidRPr="006F4A32">
        <w:rPr>
          <w:lang w:val="pt-PT"/>
        </w:rPr>
        <w:t xml:space="preserve"> ver o vídeo, sendo que não necessita de fazer qualquer ação</w:t>
      </w:r>
      <w:r>
        <w:rPr>
          <w:lang w:val="pt-PT"/>
        </w:rPr>
        <w:t xml:space="preserve"> para que este inicie</w:t>
      </w:r>
      <w:r w:rsidRPr="006F4A32">
        <w:rPr>
          <w:lang w:val="pt-PT"/>
        </w:rPr>
        <w:t>.</w:t>
      </w:r>
    </w:p>
    <w:p w14:paraId="34968DED" w14:textId="5EE12DED" w:rsidR="00F166D0" w:rsidRDefault="001567FC" w:rsidP="00D9645F">
      <w:pPr>
        <w:pStyle w:val="Corpodetexto"/>
        <w:rPr>
          <w:lang w:val="pt-PT"/>
        </w:rPr>
      </w:pPr>
      <w:r>
        <w:rPr>
          <w:noProof/>
          <w:lang w:val="pt-PT" w:eastAsia="pt-PT"/>
        </w:rPr>
        <w:lastRenderedPageBreak/>
        <mc:AlternateContent>
          <mc:Choice Requires="wpg">
            <w:drawing>
              <wp:anchor distT="0" distB="0" distL="114300" distR="114300" simplePos="0" relativeHeight="251703808" behindDoc="0" locked="0" layoutInCell="1" allowOverlap="1" wp14:anchorId="234D1966" wp14:editId="658BF6BE">
                <wp:simplePos x="0" y="0"/>
                <wp:positionH relativeFrom="column">
                  <wp:posOffset>0</wp:posOffset>
                </wp:positionH>
                <wp:positionV relativeFrom="page">
                  <wp:posOffset>1945005</wp:posOffset>
                </wp:positionV>
                <wp:extent cx="3171600" cy="3189600"/>
                <wp:effectExtent l="19050" t="19050" r="0" b="0"/>
                <wp:wrapTopAndBottom/>
                <wp:docPr id="2058" name="Grupo 2058"/>
                <wp:cNvGraphicFramePr/>
                <a:graphic xmlns:a="http://schemas.openxmlformats.org/drawingml/2006/main">
                  <a:graphicData uri="http://schemas.microsoft.com/office/word/2010/wordprocessingGroup">
                    <wpg:wgp>
                      <wpg:cNvGrpSpPr/>
                      <wpg:grpSpPr>
                        <a:xfrm>
                          <a:off x="0" y="0"/>
                          <a:ext cx="3171600" cy="3189600"/>
                          <a:chOff x="0" y="0"/>
                          <a:chExt cx="3171005" cy="3188970"/>
                        </a:xfrm>
                      </wpg:grpSpPr>
                      <pic:pic xmlns:pic="http://schemas.openxmlformats.org/drawingml/2006/picture">
                        <pic:nvPicPr>
                          <pic:cNvPr id="2049" name="Imagem 204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8485" cy="2917825"/>
                          </a:xfrm>
                          <a:prstGeom prst="rect">
                            <a:avLst/>
                          </a:prstGeom>
                          <a:noFill/>
                          <a:ln>
                            <a:solidFill>
                              <a:schemeClr val="bg1"/>
                            </a:solidFill>
                          </a:ln>
                        </pic:spPr>
                      </pic:pic>
                      <wps:wsp>
                        <wps:cNvPr id="2057" name="Caixa de texto 2057"/>
                        <wps:cNvSpPr txBox="1"/>
                        <wps:spPr>
                          <a:xfrm>
                            <a:off x="53155" y="2945130"/>
                            <a:ext cx="3117850" cy="243840"/>
                          </a:xfrm>
                          <a:prstGeom prst="rect">
                            <a:avLst/>
                          </a:prstGeom>
                          <a:solidFill>
                            <a:prstClr val="white"/>
                          </a:solidFill>
                          <a:ln>
                            <a:noFill/>
                          </a:ln>
                        </wps:spPr>
                        <wps:txbx>
                          <w:txbxContent>
                            <w:p w14:paraId="5A3006F7" w14:textId="77777777" w:rsidR="001567FC" w:rsidRPr="00F166D0" w:rsidRDefault="001567FC" w:rsidP="001567FC">
                              <w:pPr>
                                <w:pStyle w:val="Legenda"/>
                                <w:rPr>
                                  <w:noProof/>
                                  <w:spacing w:val="-1"/>
                                  <w:sz w:val="20"/>
                                  <w:szCs w:val="20"/>
                                  <w:lang w:val="pt-PT"/>
                                </w:rPr>
                              </w:pPr>
                              <w:bookmarkStart w:id="5" w:name="_Ref474145668"/>
                              <w:r w:rsidRPr="00F166D0">
                                <w:rPr>
                                  <w:i w:val="0"/>
                                  <w:color w:val="auto"/>
                                  <w:sz w:val="16"/>
                                  <w:szCs w:val="16"/>
                                  <w:lang w:val="pt-PT"/>
                                </w:rPr>
                                <w:t xml:space="preserve">Figura </w:t>
                              </w:r>
                              <w:r w:rsidRPr="00F166D0">
                                <w:rPr>
                                  <w:i w:val="0"/>
                                  <w:color w:val="auto"/>
                                  <w:sz w:val="16"/>
                                  <w:szCs w:val="16"/>
                                  <w:lang w:val="pt-PT"/>
                                </w:rPr>
                                <w:fldChar w:fldCharType="begin"/>
                              </w:r>
                              <w:r w:rsidRPr="00F166D0">
                                <w:rPr>
                                  <w:i w:val="0"/>
                                  <w:color w:val="auto"/>
                                  <w:sz w:val="16"/>
                                  <w:szCs w:val="16"/>
                                  <w:lang w:val="pt-PT"/>
                                </w:rPr>
                                <w:instrText xml:space="preserve"> SEQ Figura \* ARABIC </w:instrText>
                              </w:r>
                              <w:r w:rsidRPr="00F166D0">
                                <w:rPr>
                                  <w:i w:val="0"/>
                                  <w:color w:val="auto"/>
                                  <w:sz w:val="16"/>
                                  <w:szCs w:val="16"/>
                                  <w:lang w:val="pt-PT"/>
                                </w:rPr>
                                <w:fldChar w:fldCharType="separate"/>
                              </w:r>
                              <w:r w:rsidRPr="00F166D0">
                                <w:rPr>
                                  <w:i w:val="0"/>
                                  <w:color w:val="auto"/>
                                  <w:sz w:val="16"/>
                                  <w:szCs w:val="16"/>
                                  <w:lang w:val="pt-PT"/>
                                </w:rPr>
                                <w:t>3</w:t>
                              </w:r>
                              <w:r w:rsidRPr="00F166D0">
                                <w:rPr>
                                  <w:i w:val="0"/>
                                  <w:color w:val="auto"/>
                                  <w:sz w:val="16"/>
                                  <w:szCs w:val="16"/>
                                  <w:lang w:val="pt-PT"/>
                                </w:rPr>
                                <w:fldChar w:fldCharType="end"/>
                              </w:r>
                              <w:bookmarkEnd w:id="5"/>
                              <w:r w:rsidRPr="00F166D0">
                                <w:rPr>
                                  <w:i w:val="0"/>
                                  <w:color w:val="auto"/>
                                  <w:sz w:val="16"/>
                                  <w:szCs w:val="16"/>
                                  <w:lang w:val="pt-PT"/>
                                </w:rPr>
                                <w:t xml:space="preserve">. </w:t>
                              </w:r>
                              <w:r>
                                <w:rPr>
                                  <w:i w:val="0"/>
                                  <w:color w:val="auto"/>
                                  <w:sz w:val="16"/>
                                  <w:szCs w:val="16"/>
                                  <w:lang w:val="pt-PT"/>
                                </w:rPr>
                                <w:t>Modelo de visualização “a pedido”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34D1966" id="Grupo 2058" o:spid="_x0000_s1029" style="position:absolute;left:0;text-align:left;margin-left:0;margin-top:153.15pt;width:249.75pt;height:251.15pt;z-index:251703808;mso-position-vertical-relative:page;mso-width-relative:margin;mso-height-relative:margin" coordsize="31710,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">
                <v:shape id="Imagem 2049" o:spid="_x0000_s1030" type="#_x0000_t75" style="position:absolute;width:31184;height:29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" stroked="t" strokecolor="white [3212]">
                  <v:imagedata r:id="rId14" o:title=""/>
                  <v:path arrowok="t"/>
                </v:shape>
                <v:shape id="Caixa de texto 2057" o:spid="_x0000_s1031" type="#_x0000_t202" style="position:absolute;left:531;top:29451;width:3117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" stroked="f">
                  <v:textbox style="mso-fit-shape-to-text:t" inset="0,0,0,0">
                    <w:txbxContent>
                      <w:p w14:paraId="5A3006F7" w14:textId="77777777" w:rsidR="001567FC" w:rsidRPr="00F166D0" w:rsidRDefault="001567FC" w:rsidP="001567FC">
                        <w:pPr>
                          <w:pStyle w:val="Legenda"/>
                          <w:rPr>
                            <w:noProof/>
                            <w:spacing w:val="-1"/>
                            <w:sz w:val="20"/>
                            <w:szCs w:val="20"/>
                            <w:lang w:val="pt-PT"/>
                          </w:rPr>
                        </w:pPr>
                        <w:bookmarkStart w:id="6" w:name="_Ref474145668"/>
                        <w:r w:rsidRPr="00F166D0">
                          <w:rPr>
                            <w:i w:val="0"/>
                            <w:color w:val="auto"/>
                            <w:sz w:val="16"/>
                            <w:szCs w:val="16"/>
                            <w:lang w:val="pt-PT"/>
                          </w:rPr>
                          <w:t xml:space="preserve">Figura </w:t>
                        </w:r>
                        <w:r w:rsidRPr="00F166D0">
                          <w:rPr>
                            <w:i w:val="0"/>
                            <w:color w:val="auto"/>
                            <w:sz w:val="16"/>
                            <w:szCs w:val="16"/>
                            <w:lang w:val="pt-PT"/>
                          </w:rPr>
                          <w:fldChar w:fldCharType="begin"/>
                        </w:r>
                        <w:r w:rsidRPr="00F166D0">
                          <w:rPr>
                            <w:i w:val="0"/>
                            <w:color w:val="auto"/>
                            <w:sz w:val="16"/>
                            <w:szCs w:val="16"/>
                            <w:lang w:val="pt-PT"/>
                          </w:rPr>
                          <w:instrText xml:space="preserve"> SEQ Figura \* ARABIC </w:instrText>
                        </w:r>
                        <w:r w:rsidRPr="00F166D0">
                          <w:rPr>
                            <w:i w:val="0"/>
                            <w:color w:val="auto"/>
                            <w:sz w:val="16"/>
                            <w:szCs w:val="16"/>
                            <w:lang w:val="pt-PT"/>
                          </w:rPr>
                          <w:fldChar w:fldCharType="separate"/>
                        </w:r>
                        <w:r w:rsidRPr="00F166D0">
                          <w:rPr>
                            <w:i w:val="0"/>
                            <w:color w:val="auto"/>
                            <w:sz w:val="16"/>
                            <w:szCs w:val="16"/>
                            <w:lang w:val="pt-PT"/>
                          </w:rPr>
                          <w:t>3</w:t>
                        </w:r>
                        <w:r w:rsidRPr="00F166D0">
                          <w:rPr>
                            <w:i w:val="0"/>
                            <w:color w:val="auto"/>
                            <w:sz w:val="16"/>
                            <w:szCs w:val="16"/>
                            <w:lang w:val="pt-PT"/>
                          </w:rPr>
                          <w:fldChar w:fldCharType="end"/>
                        </w:r>
                        <w:bookmarkEnd w:id="6"/>
                        <w:r w:rsidRPr="00F166D0">
                          <w:rPr>
                            <w:i w:val="0"/>
                            <w:color w:val="auto"/>
                            <w:sz w:val="16"/>
                            <w:szCs w:val="16"/>
                            <w:lang w:val="pt-PT"/>
                          </w:rPr>
                          <w:t xml:space="preserve">. </w:t>
                        </w:r>
                        <w:r>
                          <w:rPr>
                            <w:i w:val="0"/>
                            <w:color w:val="auto"/>
                            <w:sz w:val="16"/>
                            <w:szCs w:val="16"/>
                            <w:lang w:val="pt-PT"/>
                          </w:rPr>
                          <w:t>Modelo de visualização “a pedido”</w:t>
                        </w:r>
                      </w:p>
                    </w:txbxContent>
                  </v:textbox>
                </v:shape>
                <w10:wrap type="topAndBottom" anchory="page"/>
              </v:group>
            </w:pict>
          </mc:Fallback>
        </mc:AlternateContent>
      </w:r>
      <w:r w:rsidR="00F166D0">
        <w:rPr>
          <w:lang w:val="pt-PT"/>
        </w:rPr>
        <w:t xml:space="preserve">Na segunda abordagem, visualização </w:t>
      </w:r>
      <w:r w:rsidR="009360A4">
        <w:rPr>
          <w:lang w:val="pt-PT"/>
        </w:rPr>
        <w:t>“</w:t>
      </w:r>
      <w:r w:rsidR="00F166D0">
        <w:rPr>
          <w:lang w:val="pt-PT"/>
        </w:rPr>
        <w:t xml:space="preserve">a pedido” (ver </w:t>
      </w:r>
      <w:r w:rsidR="00F166D0">
        <w:rPr>
          <w:lang w:val="pt-PT"/>
        </w:rPr>
        <w:fldChar w:fldCharType="begin"/>
      </w:r>
      <w:r w:rsidR="00F166D0">
        <w:rPr>
          <w:lang w:val="pt-PT"/>
        </w:rPr>
        <w:instrText xml:space="preserve"> REF _Ref474145668 \h  \* MERGEFORMAT </w:instrText>
      </w:r>
      <w:r w:rsidR="00F166D0">
        <w:rPr>
          <w:lang w:val="pt-PT"/>
        </w:rPr>
      </w:r>
      <w:r w:rsidR="00F166D0">
        <w:rPr>
          <w:lang w:val="pt-PT"/>
        </w:rPr>
        <w:fldChar w:fldCharType="separate"/>
      </w:r>
      <w:r w:rsidR="00F166D0" w:rsidRPr="00F166D0">
        <w:rPr>
          <w:lang w:val="pt-PT"/>
        </w:rPr>
        <w:t>Figura 3</w:t>
      </w:r>
      <w:r w:rsidR="00F166D0">
        <w:rPr>
          <w:lang w:val="pt-PT"/>
        </w:rPr>
        <w:fldChar w:fldCharType="end"/>
      </w:r>
      <w:r w:rsidR="00F166D0">
        <w:rPr>
          <w:lang w:val="pt-PT"/>
        </w:rPr>
        <w:t xml:space="preserve">), é apresentada </w:t>
      </w:r>
      <w:r w:rsidR="00F166D0" w:rsidRPr="006F4A32">
        <w:rPr>
          <w:lang w:val="pt-PT"/>
        </w:rPr>
        <w:t>a emissão de TV linear</w:t>
      </w:r>
      <w:r>
        <w:rPr>
          <w:lang w:val="pt-PT"/>
        </w:rPr>
        <w:t xml:space="preserve"> (momento 1)</w:t>
      </w:r>
      <w:r w:rsidR="00F166D0" w:rsidRPr="006F4A32">
        <w:rPr>
          <w:lang w:val="pt-PT"/>
        </w:rPr>
        <w:t xml:space="preserve">, </w:t>
      </w:r>
      <w:r w:rsidR="00F166D0">
        <w:rPr>
          <w:lang w:val="pt-PT"/>
        </w:rPr>
        <w:t>seguindo-se</w:t>
      </w:r>
      <w:r w:rsidR="009360A4">
        <w:rPr>
          <w:lang w:val="pt-PT"/>
        </w:rPr>
        <w:t xml:space="preserve">, no momento 2 </w:t>
      </w:r>
      <w:r w:rsidR="00F166D0" w:rsidRPr="006F4A32">
        <w:rPr>
          <w:lang w:val="pt-PT"/>
        </w:rPr>
        <w:t>uma notificação</w:t>
      </w:r>
      <w:r w:rsidR="00F166D0">
        <w:rPr>
          <w:lang w:val="pt-PT"/>
        </w:rPr>
        <w:t xml:space="preserve"> na parte superior do televisor. Decorridos </w:t>
      </w:r>
      <w:r w:rsidR="00CD4036">
        <w:rPr>
          <w:lang w:val="pt-PT"/>
        </w:rPr>
        <w:t>dez</w:t>
      </w:r>
      <w:r w:rsidR="00F166D0">
        <w:rPr>
          <w:lang w:val="pt-PT"/>
        </w:rPr>
        <w:t xml:space="preserve"> segundos,</w:t>
      </w:r>
      <w:r w:rsidR="00884E08">
        <w:rPr>
          <w:lang w:val="pt-PT"/>
        </w:rPr>
        <w:t xml:space="preserve"> s</w:t>
      </w:r>
      <w:r w:rsidR="00F166D0">
        <w:rPr>
          <w:lang w:val="pt-PT"/>
        </w:rPr>
        <w:t>e nenhuma ação for registada, esta notificação recolhe para o canto superior esquerdo</w:t>
      </w:r>
      <w:r>
        <w:rPr>
          <w:lang w:val="pt-PT"/>
        </w:rPr>
        <w:t xml:space="preserve"> (momento 3)</w:t>
      </w:r>
      <w:r w:rsidR="00F166D0">
        <w:rPr>
          <w:lang w:val="pt-PT"/>
        </w:rPr>
        <w:t xml:space="preserve"> ficando a aguardar</w:t>
      </w:r>
      <w:r w:rsidR="00F166D0" w:rsidRPr="006F4A32">
        <w:rPr>
          <w:lang w:val="pt-PT"/>
        </w:rPr>
        <w:t xml:space="preserve"> a solicitação expressa por parte do utilizador para que o vídeo seja exibido. </w:t>
      </w:r>
      <w:r w:rsidR="00F166D0">
        <w:rPr>
          <w:lang w:val="pt-PT"/>
        </w:rPr>
        <w:t xml:space="preserve">Nesta fase, para que o </w:t>
      </w:r>
      <w:r w:rsidR="00F166D0" w:rsidRPr="006F4A32">
        <w:rPr>
          <w:lang w:val="pt-PT"/>
        </w:rPr>
        <w:t>vídeo</w:t>
      </w:r>
      <w:r w:rsidR="00F166D0">
        <w:rPr>
          <w:lang w:val="pt-PT"/>
        </w:rPr>
        <w:t xml:space="preserve"> inicie, o utilizador</w:t>
      </w:r>
      <w:r w:rsidR="00F166D0" w:rsidRPr="006F4A32">
        <w:rPr>
          <w:lang w:val="pt-PT"/>
        </w:rPr>
        <w:t xml:space="preserve"> </w:t>
      </w:r>
      <w:r w:rsidR="00F166D0">
        <w:rPr>
          <w:lang w:val="pt-PT"/>
        </w:rPr>
        <w:t>deve</w:t>
      </w:r>
      <w:r w:rsidR="00F166D0" w:rsidRPr="006F4A32">
        <w:rPr>
          <w:lang w:val="pt-PT"/>
        </w:rPr>
        <w:t xml:space="preserve"> carregar na tecla </w:t>
      </w:r>
      <w:r w:rsidR="00F166D0">
        <w:rPr>
          <w:lang w:val="pt-PT"/>
        </w:rPr>
        <w:t xml:space="preserve">OK do comando. </w:t>
      </w:r>
    </w:p>
    <w:p w14:paraId="00DE7C29" w14:textId="48A80F3D" w:rsidR="00266AF4" w:rsidRDefault="00266AF4" w:rsidP="00D9645F">
      <w:pPr>
        <w:pStyle w:val="Corpodetexto"/>
        <w:rPr>
          <w:lang w:val="pt-PT"/>
        </w:rPr>
      </w:pPr>
    </w:p>
    <w:p w14:paraId="0ECF7BE4" w14:textId="0527C386" w:rsidR="00F166D0" w:rsidRDefault="00F166D0" w:rsidP="00CD00C5">
      <w:pPr>
        <w:pStyle w:val="Corpodetexto"/>
        <w:rPr>
          <w:lang w:val="pt-PT"/>
        </w:rPr>
      </w:pPr>
      <w:r>
        <w:rPr>
          <w:lang w:val="pt-PT"/>
        </w:rPr>
        <w:t xml:space="preserve">Em ambas as sessões, depois desta explicação, os participantes foram encorajados a dar a sua opinião sobre cada uma das formas de visualização apresentadas e a pensar em como cada uma delas influenciaria a sua experiência de visualização </w:t>
      </w:r>
      <w:r w:rsidRPr="001569AE">
        <w:rPr>
          <w:lang w:val="pt-PT"/>
        </w:rPr>
        <w:t xml:space="preserve">televisiva. </w:t>
      </w:r>
      <w:r w:rsidR="005D283F">
        <w:rPr>
          <w:lang w:val="pt-PT"/>
        </w:rPr>
        <w:t>Inicialmente a equipa de investigação decidiu recolher estes dados através de preenchimento de inquéritos individuais logo após a explicação de cada um dos modelos de início da apresentação dos vídeos.</w:t>
      </w:r>
      <w:r w:rsidR="00CD00C5">
        <w:rPr>
          <w:lang w:val="pt-PT"/>
        </w:rPr>
        <w:t xml:space="preserve"> No entanto, por </w:t>
      </w:r>
      <w:r w:rsidR="00B31716">
        <w:rPr>
          <w:lang w:val="pt-PT"/>
        </w:rPr>
        <w:t>constrangimentos decorrentes no primeiro momento</w:t>
      </w:r>
      <w:r w:rsidR="00CD00C5">
        <w:rPr>
          <w:lang w:val="pt-PT"/>
        </w:rPr>
        <w:t xml:space="preserve"> de recolha de dados, este método de coleta foi substituído por uma </w:t>
      </w:r>
      <w:r w:rsidR="00CD00C5" w:rsidRPr="001569AE">
        <w:rPr>
          <w:lang w:val="pt-PT"/>
        </w:rPr>
        <w:t>votação por processo simbólico</w:t>
      </w:r>
      <w:r w:rsidR="00B31716">
        <w:rPr>
          <w:lang w:val="pt-PT"/>
        </w:rPr>
        <w:t xml:space="preserve">. Este foi o método de recolha de opiniões que vigorou em ambas as sessões nas Universidades Seniores. </w:t>
      </w:r>
    </w:p>
    <w:p w14:paraId="754E97F7" w14:textId="77777777" w:rsidR="00A045DC" w:rsidRPr="00A045DC" w:rsidRDefault="0055363F" w:rsidP="00A045DC">
      <w:pPr>
        <w:pStyle w:val="Ttulo1"/>
      </w:pPr>
      <w:r>
        <w:t>Resultados</w:t>
      </w:r>
    </w:p>
    <w:p w14:paraId="6328CDEC" w14:textId="6FD3CA77" w:rsidR="00D11798" w:rsidRDefault="00936A14" w:rsidP="00D11798">
      <w:pPr>
        <w:pStyle w:val="Corpodetexto"/>
        <w:rPr>
          <w:lang w:val="pt-PT"/>
        </w:rPr>
      </w:pPr>
      <w:r>
        <w:rPr>
          <w:lang w:val="pt-PT"/>
        </w:rPr>
        <w:t>Dos resultados obtidos é notório que</w:t>
      </w:r>
      <w:r w:rsidR="00182655">
        <w:rPr>
          <w:lang w:val="pt-PT"/>
        </w:rPr>
        <w:t xml:space="preserve"> a maioria dos participantes</w:t>
      </w:r>
      <w:r w:rsidR="00D11798">
        <w:rPr>
          <w:lang w:val="pt-PT"/>
        </w:rPr>
        <w:t xml:space="preserve"> (52%) prefere</w:t>
      </w:r>
      <w:r w:rsidR="00182655">
        <w:rPr>
          <w:lang w:val="pt-PT"/>
        </w:rPr>
        <w:t xml:space="preserve"> que o vídeo informativo </w:t>
      </w:r>
      <w:r w:rsidR="00FE3927">
        <w:rPr>
          <w:lang w:val="pt-PT"/>
        </w:rPr>
        <w:t>inicie sem que tal implique</w:t>
      </w:r>
      <w:r w:rsidR="00182655">
        <w:rPr>
          <w:lang w:val="pt-PT"/>
        </w:rPr>
        <w:t xml:space="preserve"> a </w:t>
      </w:r>
      <w:r w:rsidR="00FE3927">
        <w:rPr>
          <w:lang w:val="pt-PT"/>
        </w:rPr>
        <w:t xml:space="preserve">sua </w:t>
      </w:r>
      <w:r w:rsidR="00182655">
        <w:rPr>
          <w:lang w:val="pt-PT"/>
        </w:rPr>
        <w:t xml:space="preserve">ação (visualização imposta). No entanto, o potencial e utilidade de cada um dos modelos apresentados dispersou as preferências dos seniores entre cada uma das opções. </w:t>
      </w:r>
      <w:r w:rsidR="007D3CFD">
        <w:rPr>
          <w:lang w:val="pt-PT"/>
        </w:rPr>
        <w:t>Apesar de</w:t>
      </w:r>
      <w:r w:rsidR="00182655">
        <w:rPr>
          <w:lang w:val="pt-PT"/>
        </w:rPr>
        <w:t xml:space="preserve"> parecer </w:t>
      </w:r>
      <w:r w:rsidR="00DF578F">
        <w:rPr>
          <w:lang w:val="pt-PT"/>
        </w:rPr>
        <w:t xml:space="preserve">à equipa de investigação, tanto por perceção intuitiva como através de leituras conexas, </w:t>
      </w:r>
      <w:r w:rsidR="00182655">
        <w:rPr>
          <w:lang w:val="pt-PT"/>
        </w:rPr>
        <w:t>que o modelo de visualização “a pedido”</w:t>
      </w:r>
      <w:r w:rsidR="00D11798">
        <w:rPr>
          <w:lang w:val="pt-PT"/>
        </w:rPr>
        <w:t xml:space="preserve"> </w:t>
      </w:r>
      <w:r w:rsidR="00D11798" w:rsidRPr="00C82703">
        <w:rPr>
          <w:lang w:val="pt-PT"/>
        </w:rPr>
        <w:t>(a de</w:t>
      </w:r>
      <w:r w:rsidR="00D11798">
        <w:rPr>
          <w:lang w:val="pt-PT"/>
        </w:rPr>
        <w:t>cisão de ver ou não o vídeo está</w:t>
      </w:r>
      <w:r w:rsidR="00D11798" w:rsidRPr="00C82703">
        <w:rPr>
          <w:lang w:val="pt-PT"/>
        </w:rPr>
        <w:t xml:space="preserve"> a c</w:t>
      </w:r>
      <w:r w:rsidR="00D11798">
        <w:rPr>
          <w:lang w:val="pt-PT"/>
        </w:rPr>
        <w:t>argo do utilizador)</w:t>
      </w:r>
      <w:r w:rsidR="00182655">
        <w:rPr>
          <w:lang w:val="pt-PT"/>
        </w:rPr>
        <w:t xml:space="preserve"> seria o mais </w:t>
      </w:r>
      <w:r w:rsidR="00DF578F">
        <w:rPr>
          <w:lang w:val="pt-PT"/>
        </w:rPr>
        <w:t xml:space="preserve">adequado </w:t>
      </w:r>
      <w:r w:rsidR="00182655">
        <w:rPr>
          <w:lang w:val="pt-PT"/>
        </w:rPr>
        <w:t>p</w:t>
      </w:r>
      <w:r w:rsidR="00DF578F">
        <w:rPr>
          <w:lang w:val="pt-PT"/>
        </w:rPr>
        <w:t>ara</w:t>
      </w:r>
      <w:r w:rsidR="00182655">
        <w:rPr>
          <w:lang w:val="pt-PT"/>
        </w:rPr>
        <w:t xml:space="preserve"> pessoas com </w:t>
      </w:r>
      <w:r w:rsidR="003C127E">
        <w:rPr>
          <w:lang w:val="pt-PT"/>
        </w:rPr>
        <w:t>maior</w:t>
      </w:r>
      <w:r w:rsidR="00266AF4">
        <w:rPr>
          <w:lang w:val="pt-PT"/>
        </w:rPr>
        <w:t>es níveis de</w:t>
      </w:r>
      <w:r w:rsidR="003C127E">
        <w:rPr>
          <w:lang w:val="pt-PT"/>
        </w:rPr>
        <w:t xml:space="preserve"> autonomia e destreza</w:t>
      </w:r>
      <w:r w:rsidR="00DF578F">
        <w:rPr>
          <w:lang w:val="pt-PT"/>
        </w:rPr>
        <w:t xml:space="preserve"> (caso da</w:t>
      </w:r>
      <w:r w:rsidR="00CD4036">
        <w:rPr>
          <w:lang w:val="pt-PT"/>
        </w:rPr>
        <w:t>s pessoas que frequentam estas Universidades S</w:t>
      </w:r>
      <w:r w:rsidR="0070742B">
        <w:rPr>
          <w:lang w:val="pt-PT"/>
        </w:rPr>
        <w:t>e</w:t>
      </w:r>
      <w:r w:rsidR="00DF578F">
        <w:rPr>
          <w:lang w:val="pt-PT"/>
        </w:rPr>
        <w:t>niores)</w:t>
      </w:r>
      <w:r w:rsidR="003C127E">
        <w:rPr>
          <w:lang w:val="pt-PT"/>
        </w:rPr>
        <w:t>, tal não se r</w:t>
      </w:r>
      <w:r w:rsidR="007D3CFD">
        <w:rPr>
          <w:lang w:val="pt-PT"/>
        </w:rPr>
        <w:t xml:space="preserve">efletiu nos resultados obtidos. </w:t>
      </w:r>
      <w:r w:rsidR="0070742B">
        <w:rPr>
          <w:lang w:val="pt-PT"/>
        </w:rPr>
        <w:t xml:space="preserve">É de notar que </w:t>
      </w:r>
      <w:r w:rsidR="007D3CFD">
        <w:rPr>
          <w:lang w:val="pt-PT"/>
        </w:rPr>
        <w:t xml:space="preserve">que todos os participantes </w:t>
      </w:r>
      <w:r w:rsidR="0070742B">
        <w:rPr>
          <w:lang w:val="pt-PT"/>
        </w:rPr>
        <w:t xml:space="preserve">são </w:t>
      </w:r>
      <w:r w:rsidR="007D3CFD">
        <w:rPr>
          <w:lang w:val="pt-PT"/>
        </w:rPr>
        <w:t>independentes e autónomos.</w:t>
      </w:r>
      <w:r w:rsidR="00266AF4">
        <w:rPr>
          <w:lang w:val="pt-PT"/>
        </w:rPr>
        <w:t xml:space="preserve"> </w:t>
      </w:r>
    </w:p>
    <w:p w14:paraId="4A1CF698" w14:textId="77777777" w:rsidR="00FE125D" w:rsidRDefault="00FE125D" w:rsidP="007D3CFD">
      <w:pPr>
        <w:pStyle w:val="Legenda"/>
        <w:rPr>
          <w:i w:val="0"/>
          <w:color w:val="auto"/>
          <w:sz w:val="16"/>
          <w:szCs w:val="16"/>
          <w:lang w:val="pt-PT"/>
        </w:rPr>
      </w:pPr>
    </w:p>
    <w:p w14:paraId="2F70C5DB" w14:textId="6A9AA79C" w:rsidR="007D3CFD" w:rsidRPr="007D3CFD" w:rsidRDefault="007D3CFD" w:rsidP="007D3CFD">
      <w:pPr>
        <w:pStyle w:val="Legenda"/>
        <w:rPr>
          <w:i w:val="0"/>
          <w:color w:val="auto"/>
          <w:sz w:val="16"/>
          <w:szCs w:val="16"/>
          <w:lang w:val="pt-PT"/>
        </w:rPr>
      </w:pPr>
      <w:r w:rsidRPr="007D3CFD">
        <w:rPr>
          <w:i w:val="0"/>
          <w:color w:val="auto"/>
          <w:sz w:val="16"/>
          <w:szCs w:val="16"/>
          <w:lang w:val="pt-PT"/>
        </w:rPr>
        <w:t xml:space="preserve">TABELA </w:t>
      </w:r>
      <w:r w:rsidRPr="007D3CFD">
        <w:rPr>
          <w:i w:val="0"/>
          <w:color w:val="auto"/>
          <w:sz w:val="16"/>
          <w:szCs w:val="16"/>
        </w:rPr>
        <w:fldChar w:fldCharType="begin"/>
      </w:r>
      <w:r w:rsidRPr="007D3CFD">
        <w:rPr>
          <w:i w:val="0"/>
          <w:color w:val="auto"/>
          <w:sz w:val="16"/>
          <w:szCs w:val="16"/>
          <w:lang w:val="pt-PT"/>
        </w:rPr>
        <w:instrText xml:space="preserve"> SEQ Tabela \* ROMAN </w:instrText>
      </w:r>
      <w:r w:rsidRPr="007D3CFD">
        <w:rPr>
          <w:i w:val="0"/>
          <w:color w:val="auto"/>
          <w:sz w:val="16"/>
          <w:szCs w:val="16"/>
        </w:rPr>
        <w:fldChar w:fldCharType="separate"/>
      </w:r>
      <w:r w:rsidRPr="007D3CFD">
        <w:rPr>
          <w:i w:val="0"/>
          <w:noProof/>
          <w:color w:val="auto"/>
          <w:sz w:val="16"/>
          <w:szCs w:val="16"/>
          <w:lang w:val="pt-PT"/>
        </w:rPr>
        <w:t>I</w:t>
      </w:r>
      <w:r w:rsidRPr="007D3CFD">
        <w:rPr>
          <w:i w:val="0"/>
          <w:color w:val="auto"/>
          <w:sz w:val="16"/>
          <w:szCs w:val="16"/>
        </w:rPr>
        <w:fldChar w:fldCharType="end"/>
      </w:r>
      <w:r w:rsidRPr="007D3CFD">
        <w:rPr>
          <w:i w:val="0"/>
          <w:color w:val="auto"/>
          <w:sz w:val="16"/>
          <w:szCs w:val="16"/>
          <w:lang w:val="pt-PT"/>
        </w:rPr>
        <w:t xml:space="preserve">. </w:t>
      </w:r>
      <w:r w:rsidRPr="00CD4036">
        <w:rPr>
          <w:i w:val="0"/>
          <w:color w:val="auto"/>
          <w:sz w:val="16"/>
          <w:szCs w:val="16"/>
          <w:lang w:val="pt-PT"/>
        </w:rPr>
        <w:t>RESULTADOS DOS MODELOS DE INÍCIO DE VISUALIZAÇÃO DE VIDEOS APRESENTADOS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40"/>
        <w:gridCol w:w="900"/>
        <w:gridCol w:w="900"/>
      </w:tblGrid>
      <w:tr w:rsidR="001569AE" w:rsidRPr="00182655" w14:paraId="30AE8881" w14:textId="77777777" w:rsidTr="002B3732">
        <w:trPr>
          <w:cantSplit/>
          <w:trHeight w:val="240"/>
          <w:tblHeader/>
          <w:jc w:val="center"/>
        </w:trPr>
        <w:tc>
          <w:tcPr>
            <w:tcW w:w="2340" w:type="dxa"/>
            <w:vAlign w:val="center"/>
          </w:tcPr>
          <w:p w14:paraId="14632459" w14:textId="77777777" w:rsidR="001569AE" w:rsidRPr="00C82703" w:rsidRDefault="001569AE" w:rsidP="002B3732">
            <w:pPr>
              <w:pStyle w:val="tablecolsubhead"/>
              <w:rPr>
                <w:lang w:val="pt-PT"/>
              </w:rPr>
            </w:pPr>
          </w:p>
        </w:tc>
        <w:tc>
          <w:tcPr>
            <w:tcW w:w="900" w:type="dxa"/>
            <w:vAlign w:val="center"/>
          </w:tcPr>
          <w:p w14:paraId="3A76303E" w14:textId="77777777" w:rsidR="001569AE" w:rsidRPr="00182655" w:rsidRDefault="001569AE" w:rsidP="002B3732">
            <w:pPr>
              <w:pStyle w:val="tablecolsubhead"/>
              <w:rPr>
                <w:lang w:val="pt-PT"/>
              </w:rPr>
            </w:pPr>
            <w:r w:rsidRPr="00182655">
              <w:rPr>
                <w:lang w:val="pt-PT"/>
              </w:rPr>
              <w:t>n</w:t>
            </w:r>
          </w:p>
        </w:tc>
        <w:tc>
          <w:tcPr>
            <w:tcW w:w="900" w:type="dxa"/>
            <w:vAlign w:val="center"/>
          </w:tcPr>
          <w:p w14:paraId="6325800E" w14:textId="77777777" w:rsidR="001569AE" w:rsidRPr="00182655" w:rsidRDefault="001569AE" w:rsidP="002B3732">
            <w:pPr>
              <w:pStyle w:val="tablecolsubhead"/>
              <w:rPr>
                <w:lang w:val="pt-PT"/>
              </w:rPr>
            </w:pPr>
            <w:r w:rsidRPr="00182655">
              <w:rPr>
                <w:lang w:val="pt-PT"/>
              </w:rPr>
              <w:t>%</w:t>
            </w:r>
          </w:p>
        </w:tc>
      </w:tr>
      <w:tr w:rsidR="001569AE" w:rsidRPr="00182655" w14:paraId="100FC776" w14:textId="77777777" w:rsidTr="002B3732">
        <w:trPr>
          <w:trHeight w:val="320"/>
          <w:jc w:val="center"/>
        </w:trPr>
        <w:tc>
          <w:tcPr>
            <w:tcW w:w="2340" w:type="dxa"/>
            <w:vAlign w:val="center"/>
          </w:tcPr>
          <w:p w14:paraId="32B79A86" w14:textId="77777777" w:rsidR="001569AE" w:rsidRPr="0055363F" w:rsidRDefault="001569AE" w:rsidP="002B3732">
            <w:pPr>
              <w:pStyle w:val="tablecopy"/>
              <w:rPr>
                <w:lang w:val="pt-PT"/>
              </w:rPr>
            </w:pPr>
            <w:r w:rsidRPr="00C82703">
              <w:rPr>
                <w:b/>
                <w:lang w:val="pt-PT"/>
              </w:rPr>
              <w:t>Visualização imposta</w:t>
            </w:r>
            <w:r>
              <w:rPr>
                <w:lang w:val="pt-PT"/>
              </w:rPr>
              <w:t xml:space="preserve"> (o</w:t>
            </w:r>
            <w:r w:rsidRPr="0055363F">
              <w:rPr>
                <w:lang w:val="pt-PT"/>
              </w:rPr>
              <w:t xml:space="preserve"> vídeo inicia sem a necessidade de aç</w:t>
            </w:r>
            <w:r>
              <w:rPr>
                <w:lang w:val="pt-PT"/>
              </w:rPr>
              <w:t>ão do utilizador)</w:t>
            </w:r>
          </w:p>
        </w:tc>
        <w:tc>
          <w:tcPr>
            <w:tcW w:w="900" w:type="dxa"/>
            <w:vAlign w:val="center"/>
          </w:tcPr>
          <w:p w14:paraId="48AFE277" w14:textId="77777777" w:rsidR="001569AE" w:rsidRPr="0055363F" w:rsidRDefault="001569AE" w:rsidP="002B3732">
            <w:pPr>
              <w:rPr>
                <w:sz w:val="16"/>
                <w:szCs w:val="16"/>
                <w:lang w:val="pt-PT"/>
              </w:rPr>
            </w:pPr>
            <w:r>
              <w:rPr>
                <w:sz w:val="16"/>
                <w:szCs w:val="16"/>
                <w:lang w:val="pt-PT"/>
              </w:rPr>
              <w:t>10</w:t>
            </w:r>
          </w:p>
        </w:tc>
        <w:tc>
          <w:tcPr>
            <w:tcW w:w="900" w:type="dxa"/>
            <w:vAlign w:val="center"/>
          </w:tcPr>
          <w:p w14:paraId="1E8FDCA1" w14:textId="77777777" w:rsidR="001569AE" w:rsidRPr="0055363F" w:rsidRDefault="001569AE" w:rsidP="002B3732">
            <w:pPr>
              <w:rPr>
                <w:sz w:val="16"/>
                <w:szCs w:val="16"/>
                <w:lang w:val="pt-PT"/>
              </w:rPr>
            </w:pPr>
            <w:r>
              <w:rPr>
                <w:sz w:val="16"/>
                <w:szCs w:val="16"/>
                <w:lang w:val="pt-PT"/>
              </w:rPr>
              <w:t>52.6</w:t>
            </w:r>
          </w:p>
        </w:tc>
      </w:tr>
      <w:tr w:rsidR="001569AE" w:rsidRPr="0055363F" w14:paraId="4CA08940" w14:textId="77777777" w:rsidTr="002B3732">
        <w:trPr>
          <w:trHeight w:val="320"/>
          <w:jc w:val="center"/>
        </w:trPr>
        <w:tc>
          <w:tcPr>
            <w:tcW w:w="2340" w:type="dxa"/>
            <w:vAlign w:val="center"/>
          </w:tcPr>
          <w:p w14:paraId="4863AB78" w14:textId="77777777" w:rsidR="001569AE" w:rsidRPr="0055363F" w:rsidRDefault="001569AE" w:rsidP="002B3732">
            <w:pPr>
              <w:pStyle w:val="tablecopy"/>
              <w:rPr>
                <w:lang w:val="pt-PT"/>
              </w:rPr>
            </w:pPr>
            <w:r w:rsidRPr="00C82703">
              <w:rPr>
                <w:b/>
                <w:lang w:val="pt-PT"/>
              </w:rPr>
              <w:t xml:space="preserve">Visualização </w:t>
            </w:r>
            <w:r>
              <w:rPr>
                <w:b/>
                <w:lang w:val="pt-PT"/>
              </w:rPr>
              <w:t>“a pedido”</w:t>
            </w:r>
            <w:r>
              <w:rPr>
                <w:lang w:val="pt-PT"/>
              </w:rPr>
              <w:t xml:space="preserve"> (para visualizar o vídeo é necessária a ação do utilizador)</w:t>
            </w:r>
          </w:p>
        </w:tc>
        <w:tc>
          <w:tcPr>
            <w:tcW w:w="900" w:type="dxa"/>
            <w:vAlign w:val="center"/>
          </w:tcPr>
          <w:p w14:paraId="32B5FDE0" w14:textId="77777777" w:rsidR="001569AE" w:rsidRPr="0055363F" w:rsidRDefault="001569AE" w:rsidP="002B3732">
            <w:pPr>
              <w:rPr>
                <w:sz w:val="16"/>
                <w:szCs w:val="16"/>
                <w:lang w:val="pt-PT"/>
              </w:rPr>
            </w:pPr>
            <w:r>
              <w:rPr>
                <w:sz w:val="16"/>
                <w:szCs w:val="16"/>
                <w:lang w:val="pt-PT"/>
              </w:rPr>
              <w:t>9</w:t>
            </w:r>
          </w:p>
        </w:tc>
        <w:tc>
          <w:tcPr>
            <w:tcW w:w="900" w:type="dxa"/>
            <w:vAlign w:val="center"/>
          </w:tcPr>
          <w:p w14:paraId="0AD947B4" w14:textId="77777777" w:rsidR="001569AE" w:rsidRPr="0055363F" w:rsidRDefault="001569AE" w:rsidP="002B3732">
            <w:pPr>
              <w:rPr>
                <w:sz w:val="16"/>
                <w:szCs w:val="16"/>
                <w:lang w:val="pt-PT"/>
              </w:rPr>
            </w:pPr>
            <w:r>
              <w:rPr>
                <w:sz w:val="16"/>
                <w:szCs w:val="16"/>
                <w:lang w:val="pt-PT"/>
              </w:rPr>
              <w:t>47.4</w:t>
            </w:r>
          </w:p>
        </w:tc>
      </w:tr>
    </w:tbl>
    <w:p w14:paraId="45BE3351" w14:textId="77777777" w:rsidR="001569AE" w:rsidRDefault="001569AE">
      <w:pPr>
        <w:pStyle w:val="Corpodetexto"/>
        <w:rPr>
          <w:lang w:val="pt-PT"/>
        </w:rPr>
      </w:pPr>
    </w:p>
    <w:p w14:paraId="2CC386D0" w14:textId="7237652C" w:rsidR="007D3CFD" w:rsidRDefault="00936A14" w:rsidP="009F0551">
      <w:pPr>
        <w:widowControl w:val="0"/>
        <w:autoSpaceDE w:val="0"/>
        <w:autoSpaceDN w:val="0"/>
        <w:adjustRightInd w:val="0"/>
        <w:ind w:firstLine="288"/>
        <w:jc w:val="both"/>
        <w:rPr>
          <w:lang w:val="pt-PT"/>
        </w:rPr>
      </w:pPr>
      <w:r>
        <w:rPr>
          <w:lang w:val="pt-PT"/>
        </w:rPr>
        <w:t>Após alguma discussão em</w:t>
      </w:r>
      <w:r w:rsidR="007D3CFD">
        <w:rPr>
          <w:lang w:val="pt-PT"/>
        </w:rPr>
        <w:t xml:space="preserve"> cada um dos grupos</w:t>
      </w:r>
      <w:r w:rsidR="00431122">
        <w:rPr>
          <w:lang w:val="pt-PT"/>
        </w:rPr>
        <w:t xml:space="preserve"> para garantir a </w:t>
      </w:r>
      <w:r w:rsidR="007D3CFD">
        <w:rPr>
          <w:lang w:val="pt-PT"/>
        </w:rPr>
        <w:t>obte</w:t>
      </w:r>
      <w:r w:rsidR="00431122">
        <w:rPr>
          <w:lang w:val="pt-PT"/>
        </w:rPr>
        <w:t>nção de</w:t>
      </w:r>
      <w:r w:rsidR="007D3CFD">
        <w:rPr>
          <w:lang w:val="pt-PT"/>
        </w:rPr>
        <w:t xml:space="preserve"> uma solução </w:t>
      </w:r>
      <w:r w:rsidR="00663E79">
        <w:rPr>
          <w:lang w:val="pt-PT"/>
        </w:rPr>
        <w:t xml:space="preserve">ajustada ao maior número de </w:t>
      </w:r>
      <w:r w:rsidR="007D3CFD">
        <w:rPr>
          <w:lang w:val="pt-PT"/>
        </w:rPr>
        <w:t xml:space="preserve">elementos, </w:t>
      </w:r>
      <w:r w:rsidR="001567FC">
        <w:rPr>
          <w:lang w:val="pt-PT"/>
        </w:rPr>
        <w:t xml:space="preserve">percebeu-se que as expectativas, experiências anteriores e a forma como estes estão envolvidos noutras atividades da vida quotidiana são fatores que </w:t>
      </w:r>
      <w:r>
        <w:rPr>
          <w:lang w:val="pt-PT"/>
        </w:rPr>
        <w:t>influenciam o potencial de utilidade reconhecido pelos participantes.</w:t>
      </w:r>
      <w:r w:rsidR="001567FC">
        <w:rPr>
          <w:lang w:val="pt-PT"/>
        </w:rPr>
        <w:t xml:space="preserve"> Por exemplo, tal como referido por um dos </w:t>
      </w:r>
      <w:r w:rsidR="009F0551">
        <w:rPr>
          <w:lang w:val="pt-PT"/>
        </w:rPr>
        <w:t>indivíduos</w:t>
      </w:r>
      <w:r w:rsidR="001567FC">
        <w:rPr>
          <w:lang w:val="pt-PT"/>
        </w:rPr>
        <w:t>, se no momento em que surge um novo vídeo a pessoa está a cozinhar, não tem o comando perto de si e não o pode ir buscar, mesmo que a notícia seja muito interessante não a irá ver. Assim como, se estiver a dar uma notícia com muito interesse e a pessoa não quer ser interrompida, o modelo de visualização imposta não será o preferível.</w:t>
      </w:r>
    </w:p>
    <w:p w14:paraId="367780AF" w14:textId="1DCB657D" w:rsidR="00E013E0" w:rsidRDefault="00DB1680" w:rsidP="00AC0B14">
      <w:pPr>
        <w:pStyle w:val="Corpodetexto"/>
        <w:rPr>
          <w:lang w:val="pt-PT"/>
        </w:rPr>
      </w:pPr>
      <w:r>
        <w:rPr>
          <w:lang w:val="pt-PT"/>
        </w:rPr>
        <w:t>Apesar destas opiniões, f</w:t>
      </w:r>
      <w:r w:rsidR="003641B6">
        <w:rPr>
          <w:lang w:val="pt-PT"/>
        </w:rPr>
        <w:t>oi notória a dificuldade d</w:t>
      </w:r>
      <w:r>
        <w:rPr>
          <w:lang w:val="pt-PT"/>
        </w:rPr>
        <w:t xml:space="preserve">e </w:t>
      </w:r>
      <w:r w:rsidR="00E013E0">
        <w:rPr>
          <w:lang w:val="pt-PT"/>
        </w:rPr>
        <w:t>muitos dos</w:t>
      </w:r>
      <w:r w:rsidR="003641B6">
        <w:rPr>
          <w:lang w:val="pt-PT"/>
        </w:rPr>
        <w:t xml:space="preserve"> </w:t>
      </w:r>
      <w:r w:rsidR="008015E1">
        <w:rPr>
          <w:lang w:val="pt-PT"/>
        </w:rPr>
        <w:t>seniores</w:t>
      </w:r>
      <w:r w:rsidR="003641B6">
        <w:rPr>
          <w:lang w:val="pt-PT"/>
        </w:rPr>
        <w:t xml:space="preserve"> se conseguirem abstrair da situação “do momento”, e pensarem no que lhes é apresentado de forma integrada no seu dia-a-dia. </w:t>
      </w:r>
      <w:r w:rsidR="00AC0B14">
        <w:rPr>
          <w:lang w:val="pt-PT"/>
        </w:rPr>
        <w:t xml:space="preserve">Adicionalmente e a corroborar outros estudos, foi visível que participantes mais velhos apresentam dificuldades acrescidas em concentrar a atenção no assunto em análise, distraem-se mais facilmente com informação sem importância e cansam-se mais rápido </w:t>
      </w:r>
      <w:r w:rsidR="00AC0B14">
        <w:rPr>
          <w:lang w:val="pt-PT"/>
        </w:rPr>
        <w:fldChar w:fldCharType="begin" w:fldLock="1"/>
      </w:r>
      <w:r w:rsidR="000D3389">
        <w:rPr>
          <w:lang w:val="pt-PT"/>
        </w:rPr>
        <w:instrText>ADDIN CSL_CITATION { "citationItems" : [ { "id" : "ITEM-1", "itemData" : { "DOI" : "10.1007/s10209-011-0262-8", "ISSN" : "1615-5289", "abstract" : "This article describes some of the challenges of supporting older adults' creative input to the design of an (as yet) undefined digital television application. Focusing on commonly used brainstorming and paper prototyping techniques, constructive insights are gathered from users with limited experience of interactive technology. Encouraging older participants to move beyond what they are familiar with, the research reports on how fragmented conceptual knowledge of familiar technologies can either facilitate or impede the creative development of new ideas. This includes bias or contradictory ideas that can emerge in the elicitation process. As reported, other factors, such as the self-perception of inadequate drawing skills, demon- strate further barriers for some older adults to articulate their visions and aspirations for suitably designed technology.", "author" : [ { "dropping-particle" : "", "family" : "Rice", "given" : "Mark", "non-dropping-particle" : "", "parse-names" : false, "suffix" : "" }, { "dropping-particle" : "", "family" : "Carmichael", "given" : "Alex", "non-dropping-particle" : "", "parse-names" : false, "suffix" : "" } ], "container-title" : "Universal Access in the Information Society", "id" : "ITEM-1", "issue" : "1", "issued" : { "date-parts" : [ [ "2013" ] ] }, "page" : "5-19", "title" : "Factors facilitating or impeding older adults' creative contributions in the collaborative design of a novel DTV-based application", "type" : "article-journal", "volume" : "12" }, "uris" : [ "http://www.mendeley.com/documents/?uuid=8fbb2016-0ec0-46e0-9ed6-c3c002138f85" ] } ], "mendeley" : { "formattedCitation" : "[22]", "plainTextFormattedCitation" : "[22]", "previouslyFormattedCitation" : "[25]" }, "properties" : { "noteIndex" : 0 }, "schema" : "https://github.com/citation-style-language/schema/raw/master/csl-citation.json" }</w:instrText>
      </w:r>
      <w:r w:rsidR="00AC0B14">
        <w:rPr>
          <w:lang w:val="pt-PT"/>
        </w:rPr>
        <w:fldChar w:fldCharType="separate"/>
      </w:r>
      <w:r w:rsidR="000D3389" w:rsidRPr="000D3389">
        <w:rPr>
          <w:noProof/>
          <w:lang w:val="pt-PT"/>
        </w:rPr>
        <w:t>[22]</w:t>
      </w:r>
      <w:r w:rsidR="00AC0B14">
        <w:rPr>
          <w:lang w:val="pt-PT"/>
        </w:rPr>
        <w:fldChar w:fldCharType="end"/>
      </w:r>
      <w:r w:rsidR="00AC0B14">
        <w:rPr>
          <w:lang w:val="pt-PT"/>
        </w:rPr>
        <w:t xml:space="preserve">. </w:t>
      </w:r>
      <w:r w:rsidR="008015E1">
        <w:rPr>
          <w:lang w:val="pt-PT"/>
        </w:rPr>
        <w:t>Este fator levou a que existissem</w:t>
      </w:r>
      <w:r w:rsidR="003641B6">
        <w:rPr>
          <w:lang w:val="pt-PT"/>
        </w:rPr>
        <w:t xml:space="preserve"> </w:t>
      </w:r>
      <w:r w:rsidR="00E013E0">
        <w:rPr>
          <w:lang w:val="pt-PT"/>
        </w:rPr>
        <w:t>inúmeras</w:t>
      </w:r>
      <w:r w:rsidR="003641B6">
        <w:rPr>
          <w:lang w:val="pt-PT"/>
        </w:rPr>
        <w:t xml:space="preserve"> situações de indecisão perante os dois cenários apresentados. Especificamente, tentou-se contornar esta</w:t>
      </w:r>
      <w:r w:rsidR="008015E1">
        <w:rPr>
          <w:lang w:val="pt-PT"/>
        </w:rPr>
        <w:t>s situações</w:t>
      </w:r>
      <w:r w:rsidR="003641B6">
        <w:rPr>
          <w:lang w:val="pt-PT"/>
        </w:rPr>
        <w:t xml:space="preserve"> </w:t>
      </w:r>
      <w:r w:rsidR="00AC0B14">
        <w:rPr>
          <w:lang w:val="pt-PT"/>
        </w:rPr>
        <w:t>através da dinamização de sessões rápidas e concisas, assim como pela solicitação</w:t>
      </w:r>
      <w:r w:rsidR="003641B6">
        <w:rPr>
          <w:lang w:val="pt-PT"/>
        </w:rPr>
        <w:t xml:space="preserve"> </w:t>
      </w:r>
      <w:r w:rsidR="00AC0B14">
        <w:rPr>
          <w:lang w:val="pt-PT"/>
        </w:rPr>
        <w:t xml:space="preserve">para que os participantes </w:t>
      </w:r>
      <w:r w:rsidR="003641B6">
        <w:rPr>
          <w:lang w:val="pt-PT"/>
        </w:rPr>
        <w:t xml:space="preserve">pensassem nos dois modelos de início de visualização dos vídeos em diferentes situações, por exemplo, em momentos que está </w:t>
      </w:r>
      <w:r w:rsidR="003641B6" w:rsidRPr="00E45EEF">
        <w:rPr>
          <w:lang w:val="pt-PT"/>
        </w:rPr>
        <w:t>a ser exibida publicidade sem interesse na emissão</w:t>
      </w:r>
      <w:r w:rsidR="003641B6">
        <w:rPr>
          <w:lang w:val="pt-PT"/>
        </w:rPr>
        <w:t xml:space="preserve"> ou quando</w:t>
      </w:r>
      <w:r w:rsidR="003641B6" w:rsidRPr="00E45EEF">
        <w:rPr>
          <w:lang w:val="pt-PT"/>
        </w:rPr>
        <w:t xml:space="preserve"> está a ver uma notícia</w:t>
      </w:r>
      <w:r w:rsidR="003641B6">
        <w:rPr>
          <w:lang w:val="pt-PT"/>
        </w:rPr>
        <w:t>/programa</w:t>
      </w:r>
      <w:r w:rsidR="003641B6" w:rsidRPr="00E45EEF">
        <w:rPr>
          <w:lang w:val="pt-PT"/>
        </w:rPr>
        <w:t xml:space="preserve"> com alto interesse</w:t>
      </w:r>
      <w:r w:rsidR="003641B6">
        <w:rPr>
          <w:lang w:val="pt-PT"/>
        </w:rPr>
        <w:t xml:space="preserve"> durante o qual a pessoa não quer ser interrompida. </w:t>
      </w:r>
    </w:p>
    <w:p w14:paraId="695283A1" w14:textId="1680CC43" w:rsidR="003641B6" w:rsidRDefault="003641B6" w:rsidP="00E013E0">
      <w:pPr>
        <w:pStyle w:val="Corpodetexto"/>
        <w:rPr>
          <w:lang w:val="pt-PT"/>
        </w:rPr>
      </w:pPr>
      <w:r>
        <w:rPr>
          <w:lang w:val="pt-PT"/>
        </w:rPr>
        <w:t>Notou-se</w:t>
      </w:r>
      <w:r w:rsidR="00E013E0">
        <w:rPr>
          <w:lang w:val="pt-PT"/>
        </w:rPr>
        <w:t xml:space="preserve"> também</w:t>
      </w:r>
      <w:r>
        <w:rPr>
          <w:lang w:val="pt-PT"/>
        </w:rPr>
        <w:t xml:space="preserve"> que, apesar das explicações fornecidas com grande detalhe e da utilização de linguagem simples e clara, os participantes tiveram muita dificuldade a preencher o </w:t>
      </w:r>
      <w:r w:rsidR="00E013E0">
        <w:rPr>
          <w:lang w:val="pt-PT"/>
        </w:rPr>
        <w:t>inquérito</w:t>
      </w:r>
      <w:r>
        <w:rPr>
          <w:lang w:val="pt-PT"/>
        </w:rPr>
        <w:t xml:space="preserve"> sem necessidade de acompanhamento. Isto foi duplamente comprovado quando, após o questionário, se pedia uma síntese das opiniões e se verificava a falta de coerência. </w:t>
      </w:r>
      <w:r w:rsidR="00E013E0">
        <w:rPr>
          <w:lang w:val="pt-PT"/>
        </w:rPr>
        <w:t>Desta forma, tal como referido na secção IV, foi essencial alterar o método de recolha de opiniões, migrando-se da metodologia de inquérito individu</w:t>
      </w:r>
      <w:r w:rsidR="009F2ADB">
        <w:rPr>
          <w:lang w:val="pt-PT"/>
        </w:rPr>
        <w:t>al para a coleta de opiniões através de</w:t>
      </w:r>
      <w:r w:rsidR="00E013E0">
        <w:rPr>
          <w:lang w:val="pt-PT"/>
        </w:rPr>
        <w:t xml:space="preserve"> </w:t>
      </w:r>
      <w:r>
        <w:rPr>
          <w:lang w:val="pt-PT"/>
        </w:rPr>
        <w:t>votação por processo simbólico</w:t>
      </w:r>
      <w:r w:rsidR="00E013E0">
        <w:rPr>
          <w:lang w:val="pt-PT"/>
        </w:rPr>
        <w:t>. Mesmo num momento de trabalho em grupo, onde a escolha por uma das opções apresentadas não é anónima, esta metodologia agr</w:t>
      </w:r>
      <w:r w:rsidR="00642F60">
        <w:rPr>
          <w:lang w:val="pt-PT"/>
        </w:rPr>
        <w:t>adou bastante aos participantes</w:t>
      </w:r>
      <w:r w:rsidR="00E013E0">
        <w:rPr>
          <w:lang w:val="pt-PT"/>
        </w:rPr>
        <w:t xml:space="preserve"> </w:t>
      </w:r>
      <w:r>
        <w:rPr>
          <w:lang w:val="pt-PT"/>
        </w:rPr>
        <w:t xml:space="preserve">e permitiu garantir a obtenção de resultados fiáveis e esclarecidos. </w:t>
      </w:r>
    </w:p>
    <w:p w14:paraId="6417B1FA" w14:textId="77777777" w:rsidR="007D3CFD" w:rsidRDefault="007D3CFD" w:rsidP="00C82703">
      <w:pPr>
        <w:widowControl w:val="0"/>
        <w:autoSpaceDE w:val="0"/>
        <w:autoSpaceDN w:val="0"/>
        <w:adjustRightInd w:val="0"/>
        <w:jc w:val="both"/>
        <w:rPr>
          <w:lang w:val="pt-PT"/>
        </w:rPr>
      </w:pPr>
    </w:p>
    <w:p w14:paraId="7C13AA8B" w14:textId="77777777" w:rsidR="00E1473F" w:rsidRPr="00EA2732" w:rsidRDefault="00AC55C1" w:rsidP="00EA2732">
      <w:pPr>
        <w:pStyle w:val="Ttulo1"/>
      </w:pPr>
      <w:r>
        <w:lastRenderedPageBreak/>
        <w:t>Conclusões</w:t>
      </w:r>
    </w:p>
    <w:p w14:paraId="198297D3" w14:textId="6628E7D3" w:rsidR="0091475D" w:rsidRDefault="00E1473F" w:rsidP="0091475D">
      <w:pPr>
        <w:pStyle w:val="Corpodetexto"/>
        <w:rPr>
          <w:lang w:val="pt-PT"/>
        </w:rPr>
      </w:pPr>
      <w:r>
        <w:rPr>
          <w:lang w:val="pt-PT"/>
        </w:rPr>
        <w:t>Com o intuito</w:t>
      </w:r>
      <w:r w:rsidRPr="007C2A40">
        <w:rPr>
          <w:lang w:val="pt-PT"/>
        </w:rPr>
        <w:t xml:space="preserve"> de garantir uma experiência </w:t>
      </w:r>
      <w:r w:rsidR="00A33FF7">
        <w:rPr>
          <w:lang w:val="pt-PT"/>
        </w:rPr>
        <w:t xml:space="preserve">adequada para </w:t>
      </w:r>
      <w:r>
        <w:rPr>
          <w:lang w:val="pt-PT"/>
        </w:rPr>
        <w:t>transmitir</w:t>
      </w:r>
      <w:r w:rsidRPr="007C2A40">
        <w:rPr>
          <w:lang w:val="pt-PT"/>
        </w:rPr>
        <w:t xml:space="preserve"> </w:t>
      </w:r>
      <w:r>
        <w:rPr>
          <w:lang w:val="pt-PT"/>
        </w:rPr>
        <w:t>informação sobre serviços públicos e socia</w:t>
      </w:r>
      <w:r w:rsidR="009F2ADB">
        <w:rPr>
          <w:lang w:val="pt-PT"/>
        </w:rPr>
        <w:t>i</w:t>
      </w:r>
      <w:r>
        <w:rPr>
          <w:lang w:val="pt-PT"/>
        </w:rPr>
        <w:t xml:space="preserve">s </w:t>
      </w:r>
      <w:r w:rsidR="00A33FF7">
        <w:rPr>
          <w:lang w:val="pt-PT"/>
        </w:rPr>
        <w:t xml:space="preserve">aos seniores </w:t>
      </w:r>
      <w:r>
        <w:rPr>
          <w:lang w:val="pt-PT"/>
        </w:rPr>
        <w:t>através da TV</w:t>
      </w:r>
      <w:r w:rsidRPr="007C2A40">
        <w:rPr>
          <w:lang w:val="pt-PT"/>
        </w:rPr>
        <w:t xml:space="preserve">, </w:t>
      </w:r>
      <w:r>
        <w:rPr>
          <w:lang w:val="pt-PT"/>
        </w:rPr>
        <w:t>desenvolver</w:t>
      </w:r>
      <w:r w:rsidR="00936A14">
        <w:rPr>
          <w:lang w:val="pt-PT"/>
        </w:rPr>
        <w:t>am-se</w:t>
      </w:r>
      <w:r>
        <w:rPr>
          <w:lang w:val="pt-PT"/>
        </w:rPr>
        <w:t xml:space="preserve"> sessões de </w:t>
      </w:r>
      <w:r w:rsidRPr="00F65556">
        <w:rPr>
          <w:i/>
          <w:lang w:val="pt-PT"/>
        </w:rPr>
        <w:t>design</w:t>
      </w:r>
      <w:r>
        <w:rPr>
          <w:lang w:val="pt-PT"/>
        </w:rPr>
        <w:t xml:space="preserve"> participativo</w:t>
      </w:r>
      <w:r w:rsidR="00227D8E">
        <w:rPr>
          <w:lang w:val="pt-PT"/>
        </w:rPr>
        <w:t xml:space="preserve"> através de </w:t>
      </w:r>
      <w:r w:rsidR="00227D8E" w:rsidRPr="00227D8E">
        <w:rPr>
          <w:i/>
          <w:lang w:val="pt-PT"/>
        </w:rPr>
        <w:t>focus group</w:t>
      </w:r>
      <w:r>
        <w:rPr>
          <w:lang w:val="pt-PT"/>
        </w:rPr>
        <w:t xml:space="preserve"> junto de</w:t>
      </w:r>
      <w:r w:rsidRPr="007C2A40">
        <w:rPr>
          <w:lang w:val="pt-PT"/>
        </w:rPr>
        <w:t xml:space="preserve"> uma amostra </w:t>
      </w:r>
      <w:r>
        <w:rPr>
          <w:lang w:val="pt-PT"/>
        </w:rPr>
        <w:t xml:space="preserve">de </w:t>
      </w:r>
      <w:r w:rsidR="00227D8E">
        <w:rPr>
          <w:lang w:val="pt-PT"/>
        </w:rPr>
        <w:t>idosos portugueses</w:t>
      </w:r>
      <w:r>
        <w:rPr>
          <w:lang w:val="pt-PT"/>
        </w:rPr>
        <w:t xml:space="preserve">. </w:t>
      </w:r>
      <w:r w:rsidR="00936A14">
        <w:rPr>
          <w:lang w:val="pt-PT"/>
        </w:rPr>
        <w:t xml:space="preserve">Contar com a colaboração </w:t>
      </w:r>
      <w:r w:rsidR="0091475D">
        <w:rPr>
          <w:lang w:val="pt-PT"/>
        </w:rPr>
        <w:t>de seniores no processo de</w:t>
      </w:r>
      <w:r w:rsidR="00936A14">
        <w:rPr>
          <w:lang w:val="pt-PT"/>
        </w:rPr>
        <w:t xml:space="preserve"> análise e avaliação de diferentes abordagens </w:t>
      </w:r>
      <w:r w:rsidR="0091475D">
        <w:rPr>
          <w:lang w:val="pt-PT"/>
        </w:rPr>
        <w:t xml:space="preserve">para soluções tecnológicas </w:t>
      </w:r>
      <w:r w:rsidR="00936A14">
        <w:rPr>
          <w:lang w:val="pt-PT"/>
        </w:rPr>
        <w:t>desde cedo</w:t>
      </w:r>
      <w:r w:rsidR="0091475D">
        <w:rPr>
          <w:lang w:val="pt-PT"/>
        </w:rPr>
        <w:t xml:space="preserve">, é um fator que </w:t>
      </w:r>
      <w:r w:rsidR="00C772B0">
        <w:rPr>
          <w:lang w:val="pt-PT"/>
        </w:rPr>
        <w:t xml:space="preserve">potenciará </w:t>
      </w:r>
      <w:r w:rsidR="00AC55C1">
        <w:rPr>
          <w:lang w:val="pt-PT"/>
        </w:rPr>
        <w:t>a</w:t>
      </w:r>
      <w:r w:rsidR="00CC57FE">
        <w:rPr>
          <w:lang w:val="pt-PT"/>
        </w:rPr>
        <w:t xml:space="preserve"> </w:t>
      </w:r>
      <w:r w:rsidR="0091475D">
        <w:rPr>
          <w:lang w:val="pt-PT"/>
        </w:rPr>
        <w:t>utilização dessa solução pelos clientes finais.</w:t>
      </w:r>
    </w:p>
    <w:p w14:paraId="7C8621FE" w14:textId="5CF7EC62" w:rsidR="009768AB" w:rsidRDefault="000A7245" w:rsidP="009768AB">
      <w:pPr>
        <w:pStyle w:val="Corpodetexto"/>
        <w:rPr>
          <w:lang w:val="pt-PT"/>
        </w:rPr>
      </w:pPr>
      <w:r>
        <w:rPr>
          <w:lang w:val="pt-PT"/>
        </w:rPr>
        <w:t xml:space="preserve">Considerando </w:t>
      </w:r>
      <w:r w:rsidR="00FE125D">
        <w:rPr>
          <w:lang w:val="pt-PT"/>
        </w:rPr>
        <w:t>a questão analisada neste</w:t>
      </w:r>
      <w:r w:rsidR="00227D8E">
        <w:rPr>
          <w:lang w:val="pt-PT"/>
        </w:rPr>
        <w:t xml:space="preserve"> </w:t>
      </w:r>
      <w:r w:rsidR="00FE125D">
        <w:rPr>
          <w:lang w:val="pt-PT"/>
        </w:rPr>
        <w:t>estudo</w:t>
      </w:r>
      <w:r w:rsidR="00480F79">
        <w:rPr>
          <w:lang w:val="pt-PT"/>
        </w:rPr>
        <w:t>, os participantes</w:t>
      </w:r>
      <w:r>
        <w:rPr>
          <w:lang w:val="pt-PT"/>
        </w:rPr>
        <w:t>, por maioria,</w:t>
      </w:r>
      <w:r w:rsidR="00480F79">
        <w:rPr>
          <w:lang w:val="pt-PT"/>
        </w:rPr>
        <w:t xml:space="preserve"> selecionaram</w:t>
      </w:r>
      <w:r w:rsidR="00CC57FE">
        <w:rPr>
          <w:lang w:val="pt-PT"/>
        </w:rPr>
        <w:t xml:space="preserve"> como preferido o modelo de</w:t>
      </w:r>
      <w:r w:rsidR="00480F79">
        <w:rPr>
          <w:lang w:val="pt-PT"/>
        </w:rPr>
        <w:t xml:space="preserve"> visualização imposta de vídeos</w:t>
      </w:r>
      <w:r w:rsidR="00AF71D4">
        <w:rPr>
          <w:lang w:val="pt-PT"/>
        </w:rPr>
        <w:t xml:space="preserve"> em iTV</w:t>
      </w:r>
      <w:r w:rsidR="00480F79">
        <w:rPr>
          <w:lang w:val="pt-PT"/>
        </w:rPr>
        <w:t xml:space="preserve">. </w:t>
      </w:r>
      <w:r w:rsidR="009768AB">
        <w:rPr>
          <w:lang w:val="pt-PT"/>
        </w:rPr>
        <w:t xml:space="preserve">Os resultados obtidos permitem concluir </w:t>
      </w:r>
      <w:r w:rsidR="009768AB">
        <w:rPr>
          <w:lang w:val="pt-PT"/>
        </w:rPr>
        <w:t xml:space="preserve">que </w:t>
      </w:r>
      <w:r w:rsidR="009768AB">
        <w:rPr>
          <w:lang w:val="pt-PT"/>
        </w:rPr>
        <w:t>esta questão é bastante sensível e dependente das características individuais</w:t>
      </w:r>
      <w:r w:rsidR="009768AB">
        <w:rPr>
          <w:lang w:val="pt-PT"/>
        </w:rPr>
        <w:t xml:space="preserve"> assim como é influenciada</w:t>
      </w:r>
      <w:r w:rsidR="009768AB">
        <w:rPr>
          <w:lang w:val="pt-PT"/>
        </w:rPr>
        <w:t xml:space="preserve"> pelas experiências anteriores e pela forma como estes estão envolvidos noutras atividades da vida quotidiana. </w:t>
      </w:r>
    </w:p>
    <w:p w14:paraId="016AA05D" w14:textId="4507596C" w:rsidR="00B31716" w:rsidRDefault="009768AB" w:rsidP="009768AB">
      <w:pPr>
        <w:pStyle w:val="Corpodetexto"/>
        <w:rPr>
          <w:lang w:val="pt-PT"/>
        </w:rPr>
      </w:pPr>
      <w:r w:rsidRPr="009768AB">
        <w:rPr>
          <w:lang w:val="pt-PT"/>
        </w:rPr>
        <w:t>São reconhecidas limitações ao presente estudo qu</w:t>
      </w:r>
      <w:r>
        <w:rPr>
          <w:lang w:val="pt-PT"/>
        </w:rPr>
        <w:t>e condicionam inevitavelmente estes</w:t>
      </w:r>
      <w:r w:rsidRPr="009768AB">
        <w:rPr>
          <w:lang w:val="pt-PT"/>
        </w:rPr>
        <w:t xml:space="preserve"> resultados</w:t>
      </w:r>
      <w:r>
        <w:rPr>
          <w:lang w:val="pt-PT"/>
        </w:rPr>
        <w:t xml:space="preserve">, nomeadamente o tamanho </w:t>
      </w:r>
      <w:r w:rsidR="00330F17">
        <w:rPr>
          <w:lang w:val="pt-PT"/>
        </w:rPr>
        <w:t xml:space="preserve">reduzido </w:t>
      </w:r>
      <w:r>
        <w:rPr>
          <w:lang w:val="pt-PT"/>
        </w:rPr>
        <w:t xml:space="preserve">da amostra. </w:t>
      </w:r>
      <w:r w:rsidR="00330F17">
        <w:rPr>
          <w:lang w:val="pt-PT"/>
        </w:rPr>
        <w:t>Porém</w:t>
      </w:r>
      <w:r w:rsidR="00B31716">
        <w:rPr>
          <w:lang w:val="pt-PT"/>
        </w:rPr>
        <w:t xml:space="preserve"> prevê-se</w:t>
      </w:r>
      <w:r w:rsidR="00B31716">
        <w:rPr>
          <w:lang w:val="pt-PT"/>
        </w:rPr>
        <w:t xml:space="preserve"> que após os testes com os seniores em contexto real irão surgir </w:t>
      </w:r>
      <w:r w:rsidR="00B31716" w:rsidRPr="00480F79">
        <w:rPr>
          <w:i/>
          <w:lang w:val="pt-PT"/>
        </w:rPr>
        <w:t>inputs</w:t>
      </w:r>
      <w:r w:rsidR="00B31716">
        <w:rPr>
          <w:lang w:val="pt-PT"/>
        </w:rPr>
        <w:t xml:space="preserve"> valiosos que devem ser considerados para o desenvolvimento da plataforma final</w:t>
      </w:r>
      <w:r w:rsidR="00C6371D">
        <w:rPr>
          <w:lang w:val="pt-PT"/>
        </w:rPr>
        <w:t xml:space="preserve">, que podem corroborar os dados obtidos </w:t>
      </w:r>
      <w:r w:rsidR="00330F17">
        <w:rPr>
          <w:lang w:val="pt-PT"/>
        </w:rPr>
        <w:t>neste</w:t>
      </w:r>
      <w:r w:rsidR="00C6371D">
        <w:rPr>
          <w:lang w:val="pt-PT"/>
        </w:rPr>
        <w:t xml:space="preserve"> estudo</w:t>
      </w:r>
      <w:r w:rsidR="00B31716">
        <w:rPr>
          <w:lang w:val="pt-PT"/>
        </w:rPr>
        <w:t>.</w:t>
      </w:r>
    </w:p>
    <w:p w14:paraId="0DD6870F" w14:textId="1E5F6D33" w:rsidR="00884E08" w:rsidRDefault="003641B6" w:rsidP="00DC5493">
      <w:pPr>
        <w:pStyle w:val="Corpodetexto"/>
        <w:rPr>
          <w:lang w:val="pt-PT"/>
        </w:rPr>
      </w:pPr>
      <w:r>
        <w:rPr>
          <w:lang w:val="pt-PT"/>
        </w:rPr>
        <w:t xml:space="preserve">Tendo em conta a dificuldade de concentração e abstração da população inquirida, parece </w:t>
      </w:r>
      <w:r w:rsidR="00E45EEF">
        <w:rPr>
          <w:lang w:val="pt-PT"/>
        </w:rPr>
        <w:t>evidente que a abordagem ao tema é muito importante, sendo que os resultados obtidos podem ser altamente influenciados p</w:t>
      </w:r>
      <w:r w:rsidR="00AA659A">
        <w:rPr>
          <w:lang w:val="pt-PT"/>
        </w:rPr>
        <w:t xml:space="preserve">ela forma como os </w:t>
      </w:r>
      <w:r w:rsidR="00CD4036">
        <w:rPr>
          <w:lang w:val="pt-PT"/>
        </w:rPr>
        <w:t>temas a debate são apresentados</w:t>
      </w:r>
      <w:r w:rsidR="00E45EEF">
        <w:rPr>
          <w:lang w:val="pt-PT"/>
        </w:rPr>
        <w:t xml:space="preserve">. </w:t>
      </w:r>
      <w:r>
        <w:rPr>
          <w:lang w:val="pt-PT"/>
        </w:rPr>
        <w:t>C</w:t>
      </w:r>
      <w:r w:rsidR="00227D8E">
        <w:rPr>
          <w:lang w:val="pt-PT"/>
        </w:rPr>
        <w:t xml:space="preserve">onclui-se desta forma que dinamizar sessões rápidas e concisas é fundamental </w:t>
      </w:r>
      <w:r w:rsidR="004C077B">
        <w:rPr>
          <w:lang w:val="pt-PT"/>
        </w:rPr>
        <w:t>no trabalho com</w:t>
      </w:r>
      <w:r w:rsidR="00227D8E">
        <w:rPr>
          <w:lang w:val="pt-PT"/>
        </w:rPr>
        <w:t xml:space="preserve"> este segmento populacional.</w:t>
      </w:r>
      <w:r w:rsidR="004C077B">
        <w:rPr>
          <w:lang w:val="pt-PT"/>
        </w:rPr>
        <w:t xml:space="preserve"> </w:t>
      </w:r>
      <w:r w:rsidR="008D6559">
        <w:rPr>
          <w:lang w:val="pt-PT"/>
        </w:rPr>
        <w:t xml:space="preserve">Importa ainda referir que </w:t>
      </w:r>
      <w:r w:rsidR="00A72E06" w:rsidRPr="00A72E06">
        <w:rPr>
          <w:lang w:val="pt-PT"/>
        </w:rPr>
        <w:t>o moderador tem de ser capaz de se adaptar e gerir de forma eficaz a dinâmica</w:t>
      </w:r>
      <w:r w:rsidR="008D6559">
        <w:rPr>
          <w:lang w:val="pt-PT"/>
        </w:rPr>
        <w:t xml:space="preserve"> dos momentos de trabalho</w:t>
      </w:r>
      <w:r w:rsidR="00A72E06" w:rsidRPr="00A72E06">
        <w:rPr>
          <w:lang w:val="pt-PT"/>
        </w:rPr>
        <w:t>, sem nunca perder de vista o objetivo da sessão.</w:t>
      </w:r>
      <w:r w:rsidR="009768AB">
        <w:rPr>
          <w:lang w:val="pt-PT"/>
        </w:rPr>
        <w:t xml:space="preserve"> Tal</w:t>
      </w:r>
      <w:r w:rsidR="00CD434A">
        <w:rPr>
          <w:lang w:val="pt-PT"/>
        </w:rPr>
        <w:t xml:space="preserve"> foi notório pela</w:t>
      </w:r>
      <w:r w:rsidR="009768AB">
        <w:rPr>
          <w:lang w:val="pt-PT"/>
        </w:rPr>
        <w:t xml:space="preserve"> necessidade de alterar a metodologia de recolha de dados, de inquérito individual para votação por processo simbólico, por forma a garantir </w:t>
      </w:r>
      <w:r w:rsidR="00C6371D">
        <w:rPr>
          <w:lang w:val="pt-PT"/>
        </w:rPr>
        <w:t>a obtenção de resultados confiáveis.</w:t>
      </w:r>
      <w:r w:rsidR="00DC5493">
        <w:rPr>
          <w:lang w:val="pt-PT"/>
        </w:rPr>
        <w:t xml:space="preserve"> </w:t>
      </w:r>
      <w:r w:rsidR="005B1B65">
        <w:rPr>
          <w:lang w:val="pt-PT"/>
        </w:rPr>
        <w:t xml:space="preserve">Para obter </w:t>
      </w:r>
      <w:r w:rsidR="005B1B65" w:rsidRPr="00A72E06">
        <w:rPr>
          <w:lang w:val="pt-PT"/>
        </w:rPr>
        <w:t>opiniões mais espontâneas</w:t>
      </w:r>
      <w:r w:rsidR="005B1B65">
        <w:rPr>
          <w:lang w:val="pt-PT"/>
        </w:rPr>
        <w:t xml:space="preserve"> e não enviesadas importa </w:t>
      </w:r>
      <w:r w:rsidR="00330F17">
        <w:rPr>
          <w:lang w:val="pt-PT"/>
        </w:rPr>
        <w:t>assegurar</w:t>
      </w:r>
      <w:r w:rsidR="005B1B65">
        <w:rPr>
          <w:lang w:val="pt-PT"/>
        </w:rPr>
        <w:t xml:space="preserve"> </w:t>
      </w:r>
      <w:r w:rsidR="008B791E">
        <w:rPr>
          <w:lang w:val="pt-PT"/>
        </w:rPr>
        <w:t>que a recolha de informações</w:t>
      </w:r>
      <w:r w:rsidR="00884E08">
        <w:rPr>
          <w:lang w:val="pt-PT"/>
        </w:rPr>
        <w:t xml:space="preserve"> fica finalizada</w:t>
      </w:r>
      <w:r w:rsidR="008B791E">
        <w:rPr>
          <w:lang w:val="pt-PT"/>
        </w:rPr>
        <w:t xml:space="preserve"> no primeiro momento em que o indivíduo é exposto à temática em causa</w:t>
      </w:r>
      <w:r w:rsidR="008B791E" w:rsidRPr="00A72E06">
        <w:rPr>
          <w:lang w:val="pt-PT"/>
        </w:rPr>
        <w:t xml:space="preserve">. </w:t>
      </w:r>
    </w:p>
    <w:p w14:paraId="222EE18B" w14:textId="1916E04F" w:rsidR="008C5297" w:rsidRPr="00D9645F" w:rsidRDefault="00CC1F22" w:rsidP="00330F17">
      <w:pPr>
        <w:pStyle w:val="Corpodetexto"/>
        <w:rPr>
          <w:lang w:val="pt-PT"/>
        </w:rPr>
      </w:pPr>
      <w:r>
        <w:rPr>
          <w:lang w:val="pt-PT"/>
        </w:rPr>
        <w:t>Este estudo provou a</w:t>
      </w:r>
      <w:r w:rsidR="00884E08">
        <w:rPr>
          <w:lang w:val="pt-PT"/>
        </w:rPr>
        <w:t xml:space="preserve"> </w:t>
      </w:r>
      <w:r w:rsidR="00A72E06">
        <w:rPr>
          <w:lang w:val="pt-PT"/>
        </w:rPr>
        <w:t>necessidade de envolver os idosos no</w:t>
      </w:r>
      <w:r w:rsidR="00884E08">
        <w:rPr>
          <w:lang w:val="pt-PT"/>
        </w:rPr>
        <w:t xml:space="preserve"> desenvolvimento de plataformas e</w:t>
      </w:r>
      <w:r>
        <w:rPr>
          <w:lang w:val="pt-PT"/>
        </w:rPr>
        <w:t xml:space="preserve"> mostrou</w:t>
      </w:r>
      <w:r w:rsidR="00884E08">
        <w:rPr>
          <w:lang w:val="pt-PT"/>
        </w:rPr>
        <w:t xml:space="preserve"> que</w:t>
      </w:r>
      <w:r w:rsidR="006D59B6">
        <w:rPr>
          <w:lang w:val="pt-PT"/>
        </w:rPr>
        <w:t>,</w:t>
      </w:r>
      <w:r w:rsidR="00884E08">
        <w:rPr>
          <w:lang w:val="pt-PT"/>
        </w:rPr>
        <w:t xml:space="preserve"> por vezes, não é fácil alcançar decisões unanimes num primeiro momento. A abordagem junto da população sénior deve ser cuidada, com especial ênfase na utilização d</w:t>
      </w:r>
      <w:r>
        <w:rPr>
          <w:lang w:val="pt-PT"/>
        </w:rPr>
        <w:t xml:space="preserve">e linguagem e recursos simples. Esta fase </w:t>
      </w:r>
      <w:r w:rsidR="006D59B6">
        <w:rPr>
          <w:lang w:val="pt-PT"/>
        </w:rPr>
        <w:t xml:space="preserve">não </w:t>
      </w:r>
      <w:r>
        <w:rPr>
          <w:lang w:val="pt-PT"/>
        </w:rPr>
        <w:t>deve ser negligenciada pela equipa de investigação e desenvolvimento pois</w:t>
      </w:r>
      <w:r w:rsidR="006D59B6">
        <w:rPr>
          <w:lang w:val="pt-PT"/>
        </w:rPr>
        <w:t xml:space="preserve">, como ficou </w:t>
      </w:r>
      <w:r w:rsidR="00A85D2F">
        <w:rPr>
          <w:lang w:val="pt-PT"/>
        </w:rPr>
        <w:t>demonstrado</w:t>
      </w:r>
      <w:r w:rsidR="006D59B6">
        <w:rPr>
          <w:lang w:val="pt-PT"/>
        </w:rPr>
        <w:t xml:space="preserve"> neste trabalho,</w:t>
      </w:r>
      <w:r>
        <w:rPr>
          <w:lang w:val="pt-PT"/>
        </w:rPr>
        <w:t xml:space="preserve"> possibilita a extração de contributos essenciais para o desenvolvimento de plataformas de iTV</w:t>
      </w:r>
      <w:r w:rsidR="006D59B6">
        <w:rPr>
          <w:lang w:val="pt-PT"/>
        </w:rPr>
        <w:t>,</w:t>
      </w:r>
      <w:r>
        <w:rPr>
          <w:lang w:val="pt-PT"/>
        </w:rPr>
        <w:t xml:space="preserve"> mas também </w:t>
      </w:r>
      <w:r w:rsidR="006D59B6">
        <w:rPr>
          <w:lang w:val="pt-PT"/>
        </w:rPr>
        <w:t xml:space="preserve">proporciona a adequação </w:t>
      </w:r>
      <w:r>
        <w:rPr>
          <w:lang w:val="pt-PT"/>
        </w:rPr>
        <w:t>de outras soluções inovadoras com potencial para gerarem um impacto positivo na vida dos cidadãos mais velhos.</w:t>
      </w:r>
    </w:p>
    <w:p w14:paraId="7B8F603E" w14:textId="77777777" w:rsidR="00ED13D6" w:rsidRPr="00C77151" w:rsidRDefault="00C77151" w:rsidP="00B57A1C">
      <w:pPr>
        <w:pStyle w:val="Ttulo5"/>
        <w:rPr>
          <w:lang w:val="pt-PT"/>
        </w:rPr>
      </w:pPr>
      <w:r w:rsidRPr="00C77151">
        <w:rPr>
          <w:lang w:val="pt-PT"/>
        </w:rPr>
        <w:t>Agradecimentos</w:t>
      </w:r>
    </w:p>
    <w:p w14:paraId="466C270E" w14:textId="77777777" w:rsidR="00ED13D6" w:rsidRDefault="00721B48" w:rsidP="00B57A1C">
      <w:pPr>
        <w:pStyle w:val="Corpodetexto"/>
        <w:rPr>
          <w:lang w:val="pt-PT"/>
        </w:rPr>
      </w:pPr>
      <w:r w:rsidRPr="00721B48">
        <w:rPr>
          <w:lang w:val="pt-PT"/>
        </w:rPr>
        <w:t>Esta investigação é financiada pelo Projeto 3599 – Promover a Produção Científica e Desenvolvimento Tecnológico e a Constituição de Redes Temáticas (3599-PPCDT) e pelo fundo FEDER (através da FCT: Fundação para a Ciência e Tecnologia I.P. sob o acordo número PTDC/IVC-COM/3206/2014).</w:t>
      </w:r>
    </w:p>
    <w:p w14:paraId="639EE603" w14:textId="77777777" w:rsidR="00ED13D6" w:rsidRPr="00CD4036" w:rsidRDefault="00C77151" w:rsidP="00B57A1C">
      <w:pPr>
        <w:pStyle w:val="Ttulo5"/>
        <w:rPr>
          <w:lang w:val="en-GB"/>
        </w:rPr>
      </w:pPr>
      <w:r w:rsidRPr="00CD4036">
        <w:rPr>
          <w:lang w:val="en-GB"/>
        </w:rPr>
        <w:t>Referências Bibliográfica</w:t>
      </w:r>
    </w:p>
    <w:p w14:paraId="36870D7D" w14:textId="5AA0B42F" w:rsidR="000D3389" w:rsidRPr="000D3389" w:rsidRDefault="00D9645F" w:rsidP="00FE125D">
      <w:pPr>
        <w:widowControl w:val="0"/>
        <w:tabs>
          <w:tab w:val="left" w:pos="5529"/>
        </w:tabs>
        <w:autoSpaceDE w:val="0"/>
        <w:autoSpaceDN w:val="0"/>
        <w:adjustRightInd w:val="0"/>
        <w:spacing w:after="40"/>
        <w:ind w:left="426" w:hanging="426"/>
        <w:jc w:val="both"/>
        <w:rPr>
          <w:noProof/>
          <w:sz w:val="16"/>
          <w:szCs w:val="24"/>
        </w:rPr>
      </w:pPr>
      <w:r>
        <w:rPr>
          <w:rFonts w:eastAsia="MS Mincho"/>
          <w:noProof/>
          <w:sz w:val="16"/>
          <w:szCs w:val="16"/>
        </w:rPr>
        <w:fldChar w:fldCharType="begin" w:fldLock="1"/>
      </w:r>
      <w:r w:rsidRPr="00D9645F">
        <w:rPr>
          <w:rFonts w:eastAsia="MS Mincho"/>
          <w:noProof/>
          <w:sz w:val="16"/>
          <w:szCs w:val="16"/>
        </w:rPr>
        <w:instrText xml:space="preserve">ADDIN Mendeley Bibliography CSL_BIBLIOGRAPHY </w:instrText>
      </w:r>
      <w:r>
        <w:rPr>
          <w:rFonts w:eastAsia="MS Mincho"/>
          <w:noProof/>
          <w:sz w:val="16"/>
          <w:szCs w:val="16"/>
        </w:rPr>
        <w:fldChar w:fldCharType="separate"/>
      </w:r>
      <w:r w:rsidR="000D3389" w:rsidRPr="000D3389">
        <w:rPr>
          <w:noProof/>
          <w:sz w:val="16"/>
          <w:szCs w:val="24"/>
        </w:rPr>
        <w:t>[1]</w:t>
      </w:r>
      <w:r w:rsidR="000D3389" w:rsidRPr="000D3389">
        <w:rPr>
          <w:noProof/>
          <w:sz w:val="16"/>
          <w:szCs w:val="24"/>
        </w:rPr>
        <w:tab/>
        <w:t>United Nations Department of Economic and Social Affairs, “World Population Ageing 2015,” New York, USA, 2015.</w:t>
      </w:r>
    </w:p>
    <w:p w14:paraId="761D428F"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[2]</w:t>
      </w:r>
      <w:r w:rsidRPr="000D3389">
        <w:rPr>
          <w:noProof/>
          <w:sz w:val="16"/>
          <w:szCs w:val="24"/>
        </w:rPr>
        <w:tab/>
        <w:t>J. Scobie, S. Amos, S. Beales, C. Dobbing, S. Gillam, C. Knox-Vydmanov, A. Mihnovits, and E. Mikkonen-Jeanneret, “Global AgeWatch Index Global AgeWatch Index 2015: Insight report,” 2012.</w:t>
      </w:r>
    </w:p>
    <w:p w14:paraId="5B8F5318"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[3]</w:t>
      </w:r>
      <w:r w:rsidRPr="000D3389">
        <w:rPr>
          <w:noProof/>
          <w:sz w:val="16"/>
          <w:szCs w:val="24"/>
        </w:rPr>
        <w:tab/>
        <w:t>Marktest Group, “Portugueses viram cerca de 3h30m de Tv em 2010,” 2011. [Online]. Available: http://www.marktest.com/wap/a/n/id~16e0.aspx.</w:t>
      </w:r>
    </w:p>
    <w:p w14:paraId="2473B655"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[4]</w:t>
      </w:r>
      <w:r w:rsidRPr="000D3389">
        <w:rPr>
          <w:noProof/>
          <w:sz w:val="16"/>
          <w:szCs w:val="24"/>
        </w:rPr>
        <w:tab/>
        <w:t xml:space="preserve">R. Martins, “Os idosos e as actividades de lazer,” </w:t>
      </w:r>
      <w:r w:rsidRPr="000D3389">
        <w:rPr>
          <w:i/>
          <w:iCs/>
          <w:noProof/>
          <w:sz w:val="16"/>
          <w:szCs w:val="24"/>
        </w:rPr>
        <w:t>Rev. Millenium</w:t>
      </w:r>
      <w:r w:rsidRPr="000D3389">
        <w:rPr>
          <w:noProof/>
          <w:sz w:val="16"/>
          <w:szCs w:val="24"/>
        </w:rPr>
        <w:t>, vol. 38, pp. 243–251, 2010.</w:t>
      </w:r>
    </w:p>
    <w:p w14:paraId="0626A2F7"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[5]</w:t>
      </w:r>
      <w:r w:rsidRPr="000D3389">
        <w:rPr>
          <w:noProof/>
          <w:sz w:val="16"/>
          <w:szCs w:val="24"/>
        </w:rPr>
        <w:tab/>
        <w:t xml:space="preserve">T. Silva, J. Abreu, M. Antunes, P. Almeida, V. Silva, and G. Santinha, “+TV4E: Interactive Television as a support to push information about social services to the elderly,” in </w:t>
      </w:r>
      <w:r w:rsidRPr="000D3389">
        <w:rPr>
          <w:i/>
          <w:iCs/>
          <w:noProof/>
          <w:sz w:val="16"/>
          <w:szCs w:val="24"/>
        </w:rPr>
        <w:t>Conference on Health and Social Care Information Systems and Technologies, CENTERIS</w:t>
      </w:r>
      <w:r w:rsidRPr="000D3389">
        <w:rPr>
          <w:noProof/>
          <w:sz w:val="16"/>
          <w:szCs w:val="24"/>
        </w:rPr>
        <w:t>, 2016, pp. 1–6.</w:t>
      </w:r>
    </w:p>
    <w:p w14:paraId="1346872B"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[6]</w:t>
      </w:r>
      <w:r w:rsidRPr="000D3389">
        <w:rPr>
          <w:noProof/>
          <w:sz w:val="16"/>
          <w:szCs w:val="24"/>
        </w:rPr>
        <w:tab/>
        <w:t>United States House of Representatives, “Systems Development Life-Cycle Policy,” 2009.</w:t>
      </w:r>
    </w:p>
    <w:p w14:paraId="13BC4142"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[7]</w:t>
      </w:r>
      <w:r w:rsidRPr="000D3389">
        <w:rPr>
          <w:noProof/>
          <w:sz w:val="16"/>
          <w:szCs w:val="24"/>
        </w:rPr>
        <w:tab/>
        <w:t>ISO, “Ergonomics of human system interaction - part 210: Human-centred design for interactive systems,” Switzerland, 2010.</w:t>
      </w:r>
    </w:p>
    <w:p w14:paraId="38204324"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[8]</w:t>
      </w:r>
      <w:r w:rsidRPr="000D3389">
        <w:rPr>
          <w:noProof/>
          <w:sz w:val="16"/>
          <w:szCs w:val="24"/>
        </w:rPr>
        <w:tab/>
        <w:t xml:space="preserve">D. Swallow, H. Petrie, C. Power, A. Lewis, and A. D. Edwards, “Involving older adults in the technology design process: A case study on mobility and wellbeing in the built environment,” </w:t>
      </w:r>
      <w:r w:rsidRPr="000D3389">
        <w:rPr>
          <w:i/>
          <w:iCs/>
          <w:noProof/>
          <w:sz w:val="16"/>
          <w:szCs w:val="24"/>
        </w:rPr>
        <w:t>Stud. Health Technol. Inform.</w:t>
      </w:r>
      <w:r w:rsidRPr="000D3389">
        <w:rPr>
          <w:noProof/>
          <w:sz w:val="16"/>
          <w:szCs w:val="24"/>
        </w:rPr>
        <w:t>, vol. 229, pp. 615–623, 2016.</w:t>
      </w:r>
    </w:p>
    <w:p w14:paraId="48BC7E77"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[9]</w:t>
      </w:r>
      <w:r w:rsidRPr="000D3389">
        <w:rPr>
          <w:noProof/>
          <w:sz w:val="16"/>
          <w:szCs w:val="24"/>
        </w:rPr>
        <w:tab/>
        <w:t xml:space="preserve">O. Demirbilek and H. Demirkan, “Universal product design involving elderly users: a participatory design model,” </w:t>
      </w:r>
      <w:r w:rsidRPr="000D3389">
        <w:rPr>
          <w:i/>
          <w:iCs/>
          <w:noProof/>
          <w:sz w:val="16"/>
          <w:szCs w:val="24"/>
        </w:rPr>
        <w:t>Appl. Ergon.</w:t>
      </w:r>
      <w:r w:rsidRPr="000D3389">
        <w:rPr>
          <w:noProof/>
          <w:sz w:val="16"/>
          <w:szCs w:val="24"/>
        </w:rPr>
        <w:t>, vol. 35, no. 4, pp. 361–370, 2004.</w:t>
      </w:r>
    </w:p>
    <w:p w14:paraId="024C7287"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[10]</w:t>
      </w:r>
      <w:r w:rsidRPr="000D3389">
        <w:rPr>
          <w:noProof/>
          <w:sz w:val="16"/>
          <w:szCs w:val="24"/>
        </w:rPr>
        <w:tab/>
        <w:t>Comissão das Comunidades Europeias, “Envelhecer bem na sociedade da informação,” 2007.</w:t>
      </w:r>
    </w:p>
    <w:p w14:paraId="49D2499C"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[11]</w:t>
      </w:r>
      <w:r w:rsidRPr="000D3389">
        <w:rPr>
          <w:noProof/>
          <w:sz w:val="16"/>
          <w:szCs w:val="24"/>
        </w:rPr>
        <w:tab/>
        <w:t xml:space="preserve">M. Rice and A. Carmichael, “Discovering Older Adults’ User Perspectives on Undefined TV Applications,” in </w:t>
      </w:r>
      <w:r w:rsidRPr="000D3389">
        <w:rPr>
          <w:i/>
          <w:iCs/>
          <w:noProof/>
          <w:sz w:val="16"/>
          <w:szCs w:val="24"/>
        </w:rPr>
        <w:t>6th European Conference on Interactive Television</w:t>
      </w:r>
      <w:r w:rsidRPr="000D3389">
        <w:rPr>
          <w:noProof/>
          <w:sz w:val="16"/>
          <w:szCs w:val="24"/>
        </w:rPr>
        <w:t>, 2008, pp. 2–3.</w:t>
      </w:r>
    </w:p>
    <w:p w14:paraId="235EB1BA"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[12]</w:t>
      </w:r>
      <w:r w:rsidRPr="000D3389">
        <w:rPr>
          <w:noProof/>
          <w:sz w:val="16"/>
          <w:szCs w:val="24"/>
        </w:rPr>
        <w:tab/>
        <w:t xml:space="preserve">K. Chen and A. H. S. Chan, “A review of technology acceptance by older adults,” </w:t>
      </w:r>
      <w:r w:rsidRPr="000D3389">
        <w:rPr>
          <w:i/>
          <w:iCs/>
          <w:noProof/>
          <w:sz w:val="16"/>
          <w:szCs w:val="24"/>
        </w:rPr>
        <w:t>Gerontechnology</w:t>
      </w:r>
      <w:r w:rsidRPr="000D3389">
        <w:rPr>
          <w:noProof/>
          <w:sz w:val="16"/>
          <w:szCs w:val="24"/>
        </w:rPr>
        <w:t>, vol. 10, no. 1, pp. 1–12, 2011.</w:t>
      </w:r>
    </w:p>
    <w:p w14:paraId="02D50511"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[13]</w:t>
      </w:r>
      <w:r w:rsidRPr="000D3389">
        <w:rPr>
          <w:noProof/>
          <w:sz w:val="16"/>
          <w:szCs w:val="24"/>
        </w:rPr>
        <w:tab/>
        <w:t>N. Edewor, O. P. Ijiekhuamhen, and U. P. Emeka-ukwu, “Elderly people and their information needs,” 2016.</w:t>
      </w:r>
    </w:p>
    <w:p w14:paraId="412FFE25"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[14]</w:t>
      </w:r>
      <w:r w:rsidRPr="000D3389">
        <w:rPr>
          <w:noProof/>
          <w:sz w:val="16"/>
          <w:szCs w:val="24"/>
        </w:rPr>
        <w:tab/>
        <w:t xml:space="preserve">H. Bruce, “Personal, anticipated information need,” </w:t>
      </w:r>
      <w:r w:rsidRPr="000D3389">
        <w:rPr>
          <w:i/>
          <w:iCs/>
          <w:noProof/>
          <w:sz w:val="16"/>
          <w:szCs w:val="24"/>
        </w:rPr>
        <w:t>Inf. Res.</w:t>
      </w:r>
      <w:r w:rsidRPr="000D3389">
        <w:rPr>
          <w:noProof/>
          <w:sz w:val="16"/>
          <w:szCs w:val="24"/>
        </w:rPr>
        <w:t>, vol. 10, no. 3, 2005.</w:t>
      </w:r>
    </w:p>
    <w:p w14:paraId="6935A849"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[15]</w:t>
      </w:r>
      <w:r w:rsidRPr="000D3389">
        <w:rPr>
          <w:noProof/>
          <w:sz w:val="16"/>
          <w:szCs w:val="24"/>
        </w:rPr>
        <w:tab/>
        <w:t>G. Troup, “Information and older people in Scotland (needs and strategies),” 1985.</w:t>
      </w:r>
    </w:p>
    <w:p w14:paraId="4A85D701"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[16]</w:t>
      </w:r>
      <w:r w:rsidRPr="000D3389">
        <w:rPr>
          <w:noProof/>
          <w:sz w:val="16"/>
          <w:szCs w:val="24"/>
        </w:rPr>
        <w:tab/>
        <w:t xml:space="preserve">J. Barrett, “Support and information needs of older and disabled older people in the UK,” </w:t>
      </w:r>
      <w:r w:rsidRPr="000D3389">
        <w:rPr>
          <w:i/>
          <w:iCs/>
          <w:noProof/>
          <w:sz w:val="16"/>
          <w:szCs w:val="24"/>
        </w:rPr>
        <w:t>Appl. Ergon.</w:t>
      </w:r>
      <w:r w:rsidRPr="000D3389">
        <w:rPr>
          <w:noProof/>
          <w:sz w:val="16"/>
          <w:szCs w:val="24"/>
        </w:rPr>
        <w:t>, vol. 36, no. 2, pp. 177–183, 2005.</w:t>
      </w:r>
    </w:p>
    <w:p w14:paraId="0B961D14"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[17]</w:t>
      </w:r>
      <w:r w:rsidRPr="000D3389">
        <w:rPr>
          <w:noProof/>
          <w:sz w:val="16"/>
          <w:szCs w:val="24"/>
        </w:rPr>
        <w:tab/>
        <w:t xml:space="preserve">C. Zou and P. Zhou, “Analyzing information needs of elderly people: A survey in Chinese rural community,” </w:t>
      </w:r>
      <w:r w:rsidRPr="000D3389">
        <w:rPr>
          <w:i/>
          <w:iCs/>
          <w:noProof/>
          <w:sz w:val="16"/>
          <w:szCs w:val="24"/>
        </w:rPr>
        <w:t>Open J. Soc. Sci.</w:t>
      </w:r>
      <w:r w:rsidRPr="000D3389">
        <w:rPr>
          <w:noProof/>
          <w:sz w:val="16"/>
          <w:szCs w:val="24"/>
        </w:rPr>
        <w:t>, vol. 2, pp. 109–115, 2014.</w:t>
      </w:r>
    </w:p>
    <w:p w14:paraId="18E64855"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[18]</w:t>
      </w:r>
      <w:r w:rsidRPr="000D3389">
        <w:rPr>
          <w:noProof/>
          <w:sz w:val="16"/>
          <w:szCs w:val="24"/>
        </w:rPr>
        <w:tab/>
        <w:t xml:space="preserve">J.-A. Everingham, A. Petriwskyj, J. Warburton, M. Cuthill, and H. Bartlett, “Information provision for an Age-friendly community,” </w:t>
      </w:r>
      <w:r w:rsidRPr="000D3389">
        <w:rPr>
          <w:i/>
          <w:iCs/>
          <w:noProof/>
          <w:sz w:val="16"/>
          <w:szCs w:val="24"/>
        </w:rPr>
        <w:t>Ageing Int.</w:t>
      </w:r>
      <w:r w:rsidRPr="000D3389">
        <w:rPr>
          <w:noProof/>
          <w:sz w:val="16"/>
          <w:szCs w:val="24"/>
        </w:rPr>
        <w:t>, vol. 34, pp. 79–98, 2009.</w:t>
      </w:r>
    </w:p>
    <w:p w14:paraId="5571A3F8"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[19]</w:t>
      </w:r>
      <w:r w:rsidRPr="000D3389">
        <w:rPr>
          <w:noProof/>
          <w:sz w:val="16"/>
          <w:szCs w:val="24"/>
        </w:rPr>
        <w:tab/>
        <w:t>R. Espanha, R. V. Mendes, and J. Fernandes, “Literacia em Saúde em Portugal - Relatório Síntese,” Lisbon, 2016.</w:t>
      </w:r>
    </w:p>
    <w:p w14:paraId="03AC38B0"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[20]</w:t>
      </w:r>
      <w:r w:rsidRPr="000D3389">
        <w:rPr>
          <w:noProof/>
          <w:sz w:val="16"/>
          <w:szCs w:val="24"/>
        </w:rPr>
        <w:tab/>
        <w:t>Banco de Portugal, “Release of the results of the Second Survey on the Financial Literacy of the Portuguese Population,” 2016. [Online]. Available: https://www.bportugal.pt/en-US/OBancoeoEurosistema/Cooperacaoinstitucional/ConselhoNacionalSupervisoresFinanceiros/Pages/PNFF_20161021.aspx#_ftn1. [Accessed: 09-Nov-2016].</w:t>
      </w:r>
    </w:p>
    <w:p w14:paraId="01077861"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szCs w:val="24"/>
        </w:rPr>
      </w:pPr>
      <w:r w:rsidRPr="000D3389">
        <w:rPr>
          <w:noProof/>
          <w:sz w:val="16"/>
          <w:szCs w:val="24"/>
        </w:rPr>
        <w:t>[21]</w:t>
      </w:r>
      <w:r w:rsidRPr="000D3389">
        <w:rPr>
          <w:noProof/>
          <w:sz w:val="16"/>
          <w:szCs w:val="24"/>
        </w:rPr>
        <w:tab/>
        <w:t>RTP Notícias, “Milhares de idosos poderão beneficiar do CSI, mas não sabem, afirma Vieira da Silva,” 2016. [Online]. Available: http://www.rtp.pt/noticias/pais/milhares-de-idosos-poderao-beneficiar-do-csi-mas-nao-sabem-afirma-vieira-da-silva_n960841. [Accessed: 11-Nov-2016].</w:t>
      </w:r>
    </w:p>
    <w:p w14:paraId="16A1DCCF" w14:textId="77777777" w:rsidR="000D3389" w:rsidRPr="000D3389" w:rsidRDefault="000D3389" w:rsidP="00FE125D">
      <w:pPr>
        <w:widowControl w:val="0"/>
        <w:tabs>
          <w:tab w:val="left" w:pos="5529"/>
        </w:tabs>
        <w:autoSpaceDE w:val="0"/>
        <w:autoSpaceDN w:val="0"/>
        <w:adjustRightInd w:val="0"/>
        <w:spacing w:after="40"/>
        <w:ind w:left="426" w:hanging="426"/>
        <w:jc w:val="both"/>
        <w:rPr>
          <w:noProof/>
          <w:sz w:val="16"/>
        </w:rPr>
      </w:pPr>
      <w:r w:rsidRPr="000D3389">
        <w:rPr>
          <w:noProof/>
          <w:sz w:val="16"/>
          <w:szCs w:val="24"/>
        </w:rPr>
        <w:t>[22]</w:t>
      </w:r>
      <w:r w:rsidRPr="000D3389">
        <w:rPr>
          <w:noProof/>
          <w:sz w:val="16"/>
          <w:szCs w:val="24"/>
        </w:rPr>
        <w:tab/>
        <w:t xml:space="preserve">M. Rice and A. Carmichael, “Factors facilitating or impeding older adults’ creative contributions in the collaborative design of a novel DTV-based application,” </w:t>
      </w:r>
      <w:r w:rsidRPr="000D3389">
        <w:rPr>
          <w:i/>
          <w:iCs/>
          <w:noProof/>
          <w:sz w:val="16"/>
          <w:szCs w:val="24"/>
        </w:rPr>
        <w:t>Univers. Access Inf. Soc.</w:t>
      </w:r>
      <w:r w:rsidRPr="000D3389">
        <w:rPr>
          <w:noProof/>
          <w:sz w:val="16"/>
          <w:szCs w:val="24"/>
        </w:rPr>
        <w:t>, vol. 12, no. 1, pp. 5–19, 2013.</w:t>
      </w:r>
    </w:p>
    <w:p w14:paraId="3F890DC5" w14:textId="77777777" w:rsidR="00ED13D6" w:rsidRDefault="00D9645F" w:rsidP="00FE125D">
      <w:pPr>
        <w:pStyle w:val="references"/>
        <w:numPr>
          <w:ilvl w:val="0"/>
          <w:numId w:val="0"/>
        </w:numPr>
        <w:tabs>
          <w:tab w:val="left" w:pos="5529"/>
        </w:tabs>
        <w:spacing w:line="240" w:lineRule="auto"/>
        <w:ind w:left="426" w:hanging="426"/>
        <w:jc w:val="left"/>
        <w:sectPr w:rsidR="00ED13D6" w:rsidSect="00B01F40">
          <w:type w:val="continuous"/>
          <w:pgSz w:w="11909" w:h="16834" w:code="9"/>
          <w:pgMar w:top="1077" w:right="731" w:bottom="2432" w:left="731" w:header="720" w:footer="720" w:gutter="0"/>
          <w:cols w:num="2" w:space="360"/>
          <w:docGrid w:linePitch="360"/>
        </w:sectPr>
      </w:pPr>
      <w:r>
        <w:fldChar w:fldCharType="end"/>
      </w:r>
      <w:r w:rsidR="00A045DC">
        <w:t xml:space="preserve"> </w:t>
      </w:r>
    </w:p>
    <w:p w14:paraId="07E21BEE" w14:textId="77777777" w:rsidR="00ED13D6" w:rsidRDefault="00ED13D6" w:rsidP="000D3389">
      <w:pPr>
        <w:tabs>
          <w:tab w:val="left" w:pos="5529"/>
        </w:tabs>
        <w:spacing w:line="20" w:lineRule="exact"/>
        <w:jc w:val="left"/>
      </w:pPr>
    </w:p>
    <w:sectPr w:rsidR="00ED13D6" w:rsidSect="00B01F40">
      <w:type w:val="continuous"/>
      <w:pgSz w:w="11909" w:h="16834" w:code="9"/>
      <w:pgMar w:top="1077" w:right="731" w:bottom="2432" w:left="7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C78E7" w14:textId="77777777" w:rsidR="000F50EF" w:rsidRDefault="000F50EF" w:rsidP="00FE125D">
      <w:r>
        <w:separator/>
      </w:r>
    </w:p>
  </w:endnote>
  <w:endnote w:type="continuationSeparator" w:id="0">
    <w:p w14:paraId="1A6E829B" w14:textId="77777777" w:rsidR="000F50EF" w:rsidRDefault="000F50EF" w:rsidP="00FE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A0D82" w14:textId="77777777" w:rsidR="000F50EF" w:rsidRDefault="000F50EF" w:rsidP="00FE125D">
      <w:r>
        <w:separator/>
      </w:r>
    </w:p>
  </w:footnote>
  <w:footnote w:type="continuationSeparator" w:id="0">
    <w:p w14:paraId="6217FEB6" w14:textId="77777777" w:rsidR="000F50EF" w:rsidRDefault="000F50EF" w:rsidP="00FE12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Ttu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left"/>
      <w:pPr>
        <w:tabs>
          <w:tab w:val="num" w:pos="3337"/>
        </w:tabs>
        <w:ind w:left="3265"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4"/>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175"/>
    <w:rsid w:val="00000F88"/>
    <w:rsid w:val="000117DF"/>
    <w:rsid w:val="00012EDE"/>
    <w:rsid w:val="00016817"/>
    <w:rsid w:val="0002452B"/>
    <w:rsid w:val="000321C6"/>
    <w:rsid w:val="00033FDF"/>
    <w:rsid w:val="00050D81"/>
    <w:rsid w:val="00052BA9"/>
    <w:rsid w:val="00055A5C"/>
    <w:rsid w:val="0009668E"/>
    <w:rsid w:val="000A0988"/>
    <w:rsid w:val="000A7245"/>
    <w:rsid w:val="000C5705"/>
    <w:rsid w:val="000D1C8F"/>
    <w:rsid w:val="000D3389"/>
    <w:rsid w:val="000D60CC"/>
    <w:rsid w:val="000E176C"/>
    <w:rsid w:val="000E6B12"/>
    <w:rsid w:val="000F50EF"/>
    <w:rsid w:val="0011754F"/>
    <w:rsid w:val="0014130E"/>
    <w:rsid w:val="0015188E"/>
    <w:rsid w:val="001567FC"/>
    <w:rsid w:val="001569AE"/>
    <w:rsid w:val="001573A7"/>
    <w:rsid w:val="00175725"/>
    <w:rsid w:val="00176B6E"/>
    <w:rsid w:val="00182655"/>
    <w:rsid w:val="00183239"/>
    <w:rsid w:val="00184096"/>
    <w:rsid w:val="00184574"/>
    <w:rsid w:val="001A037B"/>
    <w:rsid w:val="001B0AAE"/>
    <w:rsid w:val="001C764C"/>
    <w:rsid w:val="001E51BB"/>
    <w:rsid w:val="001F044D"/>
    <w:rsid w:val="001F1224"/>
    <w:rsid w:val="00203F51"/>
    <w:rsid w:val="00206381"/>
    <w:rsid w:val="002131B4"/>
    <w:rsid w:val="00221E2E"/>
    <w:rsid w:val="00223B0B"/>
    <w:rsid w:val="0022645F"/>
    <w:rsid w:val="00227D8E"/>
    <w:rsid w:val="00232C7C"/>
    <w:rsid w:val="002353FB"/>
    <w:rsid w:val="0024069A"/>
    <w:rsid w:val="002531D3"/>
    <w:rsid w:val="00253C92"/>
    <w:rsid w:val="0026522C"/>
    <w:rsid w:val="00265E01"/>
    <w:rsid w:val="00266AF4"/>
    <w:rsid w:val="00275765"/>
    <w:rsid w:val="00291529"/>
    <w:rsid w:val="00294B82"/>
    <w:rsid w:val="002B02C2"/>
    <w:rsid w:val="002B1963"/>
    <w:rsid w:val="002B3732"/>
    <w:rsid w:val="002C1058"/>
    <w:rsid w:val="002D59EE"/>
    <w:rsid w:val="003039BA"/>
    <w:rsid w:val="00315CAB"/>
    <w:rsid w:val="003161F1"/>
    <w:rsid w:val="00330F17"/>
    <w:rsid w:val="00333DA4"/>
    <w:rsid w:val="00337DF1"/>
    <w:rsid w:val="003421E2"/>
    <w:rsid w:val="00343B30"/>
    <w:rsid w:val="00343C4F"/>
    <w:rsid w:val="00347F4C"/>
    <w:rsid w:val="003537E3"/>
    <w:rsid w:val="003641B6"/>
    <w:rsid w:val="00374B4B"/>
    <w:rsid w:val="00386EC7"/>
    <w:rsid w:val="003A07F4"/>
    <w:rsid w:val="003C127E"/>
    <w:rsid w:val="003C1F11"/>
    <w:rsid w:val="003D3895"/>
    <w:rsid w:val="003D6CCB"/>
    <w:rsid w:val="003F2E58"/>
    <w:rsid w:val="003F6772"/>
    <w:rsid w:val="00400753"/>
    <w:rsid w:val="00404D3D"/>
    <w:rsid w:val="004150DF"/>
    <w:rsid w:val="00431122"/>
    <w:rsid w:val="00436312"/>
    <w:rsid w:val="0045097B"/>
    <w:rsid w:val="00461A98"/>
    <w:rsid w:val="00463D21"/>
    <w:rsid w:val="004718A7"/>
    <w:rsid w:val="00473A93"/>
    <w:rsid w:val="00480F79"/>
    <w:rsid w:val="004A05E3"/>
    <w:rsid w:val="004A1492"/>
    <w:rsid w:val="004B6018"/>
    <w:rsid w:val="004C077B"/>
    <w:rsid w:val="004C5026"/>
    <w:rsid w:val="004D742B"/>
    <w:rsid w:val="004E5639"/>
    <w:rsid w:val="00507D9A"/>
    <w:rsid w:val="00511B2F"/>
    <w:rsid w:val="00516876"/>
    <w:rsid w:val="00524244"/>
    <w:rsid w:val="00527C22"/>
    <w:rsid w:val="0055363F"/>
    <w:rsid w:val="00564879"/>
    <w:rsid w:val="005817FA"/>
    <w:rsid w:val="005934B7"/>
    <w:rsid w:val="0059727B"/>
    <w:rsid w:val="005A5936"/>
    <w:rsid w:val="005B1B65"/>
    <w:rsid w:val="005B3837"/>
    <w:rsid w:val="005B559F"/>
    <w:rsid w:val="005B6671"/>
    <w:rsid w:val="005D283F"/>
    <w:rsid w:val="005F78AD"/>
    <w:rsid w:val="0060533D"/>
    <w:rsid w:val="00607F34"/>
    <w:rsid w:val="006129BD"/>
    <w:rsid w:val="00613432"/>
    <w:rsid w:val="006300FD"/>
    <w:rsid w:val="0063486A"/>
    <w:rsid w:val="00642F60"/>
    <w:rsid w:val="00663E79"/>
    <w:rsid w:val="00665EFA"/>
    <w:rsid w:val="006805C2"/>
    <w:rsid w:val="00680CE1"/>
    <w:rsid w:val="006921E1"/>
    <w:rsid w:val="00692C7E"/>
    <w:rsid w:val="006A426C"/>
    <w:rsid w:val="006A7F0D"/>
    <w:rsid w:val="006C1C7F"/>
    <w:rsid w:val="006D59B6"/>
    <w:rsid w:val="006D7A00"/>
    <w:rsid w:val="006E19C4"/>
    <w:rsid w:val="006E2E37"/>
    <w:rsid w:val="006F075E"/>
    <w:rsid w:val="006F4A32"/>
    <w:rsid w:val="00706004"/>
    <w:rsid w:val="0070742B"/>
    <w:rsid w:val="00710CBE"/>
    <w:rsid w:val="00712DBE"/>
    <w:rsid w:val="00721B48"/>
    <w:rsid w:val="00730546"/>
    <w:rsid w:val="00730B39"/>
    <w:rsid w:val="00735E93"/>
    <w:rsid w:val="00741601"/>
    <w:rsid w:val="00752B57"/>
    <w:rsid w:val="007669F9"/>
    <w:rsid w:val="00781481"/>
    <w:rsid w:val="007A0D41"/>
    <w:rsid w:val="007A242C"/>
    <w:rsid w:val="007B0C0D"/>
    <w:rsid w:val="007B2A10"/>
    <w:rsid w:val="007B3F60"/>
    <w:rsid w:val="007B4D0A"/>
    <w:rsid w:val="007C2A40"/>
    <w:rsid w:val="007D1102"/>
    <w:rsid w:val="007D3CFD"/>
    <w:rsid w:val="007E4250"/>
    <w:rsid w:val="007E482C"/>
    <w:rsid w:val="007E588F"/>
    <w:rsid w:val="007E5EF8"/>
    <w:rsid w:val="007F2831"/>
    <w:rsid w:val="00800982"/>
    <w:rsid w:val="008015E1"/>
    <w:rsid w:val="00803EC8"/>
    <w:rsid w:val="00804D1C"/>
    <w:rsid w:val="0080617D"/>
    <w:rsid w:val="00821825"/>
    <w:rsid w:val="00824726"/>
    <w:rsid w:val="00830B8A"/>
    <w:rsid w:val="00830BE9"/>
    <w:rsid w:val="00832DC7"/>
    <w:rsid w:val="00835CB9"/>
    <w:rsid w:val="0084175E"/>
    <w:rsid w:val="00876006"/>
    <w:rsid w:val="00881855"/>
    <w:rsid w:val="00881D43"/>
    <w:rsid w:val="00882D28"/>
    <w:rsid w:val="0088490F"/>
    <w:rsid w:val="00884E08"/>
    <w:rsid w:val="008903E8"/>
    <w:rsid w:val="008927A3"/>
    <w:rsid w:val="00894F3F"/>
    <w:rsid w:val="0089753B"/>
    <w:rsid w:val="008A4B89"/>
    <w:rsid w:val="008A66C1"/>
    <w:rsid w:val="008B4AAB"/>
    <w:rsid w:val="008B791E"/>
    <w:rsid w:val="008C48BE"/>
    <w:rsid w:val="008C5297"/>
    <w:rsid w:val="008D179F"/>
    <w:rsid w:val="008D439D"/>
    <w:rsid w:val="008D6559"/>
    <w:rsid w:val="008E2BBD"/>
    <w:rsid w:val="008E4198"/>
    <w:rsid w:val="00905E6E"/>
    <w:rsid w:val="0091475D"/>
    <w:rsid w:val="0091492D"/>
    <w:rsid w:val="009265D1"/>
    <w:rsid w:val="00926F89"/>
    <w:rsid w:val="00930B58"/>
    <w:rsid w:val="009332CE"/>
    <w:rsid w:val="009360A4"/>
    <w:rsid w:val="00936A14"/>
    <w:rsid w:val="0093792D"/>
    <w:rsid w:val="00940825"/>
    <w:rsid w:val="00954C6F"/>
    <w:rsid w:val="00960581"/>
    <w:rsid w:val="009768AB"/>
    <w:rsid w:val="00977D93"/>
    <w:rsid w:val="00980A7F"/>
    <w:rsid w:val="009870C8"/>
    <w:rsid w:val="009A4151"/>
    <w:rsid w:val="009A73CC"/>
    <w:rsid w:val="009B1E1A"/>
    <w:rsid w:val="009D59CB"/>
    <w:rsid w:val="009E1796"/>
    <w:rsid w:val="009F0551"/>
    <w:rsid w:val="009F2ADB"/>
    <w:rsid w:val="009F6AA0"/>
    <w:rsid w:val="00A036DA"/>
    <w:rsid w:val="00A045DC"/>
    <w:rsid w:val="00A16DF3"/>
    <w:rsid w:val="00A33FF7"/>
    <w:rsid w:val="00A41052"/>
    <w:rsid w:val="00A45486"/>
    <w:rsid w:val="00A53252"/>
    <w:rsid w:val="00A539A0"/>
    <w:rsid w:val="00A56082"/>
    <w:rsid w:val="00A62E3D"/>
    <w:rsid w:val="00A67EEE"/>
    <w:rsid w:val="00A72E06"/>
    <w:rsid w:val="00A8227B"/>
    <w:rsid w:val="00A85D2F"/>
    <w:rsid w:val="00AA0045"/>
    <w:rsid w:val="00AA659A"/>
    <w:rsid w:val="00AC0B14"/>
    <w:rsid w:val="00AC17B9"/>
    <w:rsid w:val="00AC4591"/>
    <w:rsid w:val="00AC55C1"/>
    <w:rsid w:val="00AD11A1"/>
    <w:rsid w:val="00AE1172"/>
    <w:rsid w:val="00AF2C37"/>
    <w:rsid w:val="00AF5D5D"/>
    <w:rsid w:val="00AF71D4"/>
    <w:rsid w:val="00B01F40"/>
    <w:rsid w:val="00B31716"/>
    <w:rsid w:val="00B35224"/>
    <w:rsid w:val="00B511DA"/>
    <w:rsid w:val="00B57A1C"/>
    <w:rsid w:val="00B728FF"/>
    <w:rsid w:val="00B73638"/>
    <w:rsid w:val="00B7572E"/>
    <w:rsid w:val="00B76D80"/>
    <w:rsid w:val="00B83021"/>
    <w:rsid w:val="00B90EBB"/>
    <w:rsid w:val="00BA4E21"/>
    <w:rsid w:val="00BA6550"/>
    <w:rsid w:val="00BB3C04"/>
    <w:rsid w:val="00BB43F9"/>
    <w:rsid w:val="00BC6080"/>
    <w:rsid w:val="00BD5FB3"/>
    <w:rsid w:val="00BD6CB7"/>
    <w:rsid w:val="00BF7280"/>
    <w:rsid w:val="00C0373A"/>
    <w:rsid w:val="00C16437"/>
    <w:rsid w:val="00C3418D"/>
    <w:rsid w:val="00C43783"/>
    <w:rsid w:val="00C442F5"/>
    <w:rsid w:val="00C5044E"/>
    <w:rsid w:val="00C51660"/>
    <w:rsid w:val="00C55DA0"/>
    <w:rsid w:val="00C6030E"/>
    <w:rsid w:val="00C6371D"/>
    <w:rsid w:val="00C71799"/>
    <w:rsid w:val="00C77151"/>
    <w:rsid w:val="00C772B0"/>
    <w:rsid w:val="00C77C9E"/>
    <w:rsid w:val="00C82703"/>
    <w:rsid w:val="00C836F5"/>
    <w:rsid w:val="00C837C1"/>
    <w:rsid w:val="00C855BD"/>
    <w:rsid w:val="00C94175"/>
    <w:rsid w:val="00C945C7"/>
    <w:rsid w:val="00C9602B"/>
    <w:rsid w:val="00CC1F22"/>
    <w:rsid w:val="00CC4D83"/>
    <w:rsid w:val="00CC57FE"/>
    <w:rsid w:val="00CC740A"/>
    <w:rsid w:val="00CD00C5"/>
    <w:rsid w:val="00CD02FA"/>
    <w:rsid w:val="00CD4036"/>
    <w:rsid w:val="00CD434A"/>
    <w:rsid w:val="00CD5D38"/>
    <w:rsid w:val="00CE09CC"/>
    <w:rsid w:val="00CE52A1"/>
    <w:rsid w:val="00D0390C"/>
    <w:rsid w:val="00D11798"/>
    <w:rsid w:val="00D14B7B"/>
    <w:rsid w:val="00D22DEA"/>
    <w:rsid w:val="00D2318E"/>
    <w:rsid w:val="00D41BCE"/>
    <w:rsid w:val="00D530E5"/>
    <w:rsid w:val="00D55A94"/>
    <w:rsid w:val="00D613F3"/>
    <w:rsid w:val="00D66505"/>
    <w:rsid w:val="00D716B9"/>
    <w:rsid w:val="00D7405C"/>
    <w:rsid w:val="00D808CE"/>
    <w:rsid w:val="00D85450"/>
    <w:rsid w:val="00D93FC0"/>
    <w:rsid w:val="00D9645F"/>
    <w:rsid w:val="00DB1680"/>
    <w:rsid w:val="00DC5493"/>
    <w:rsid w:val="00DD63B1"/>
    <w:rsid w:val="00DE576F"/>
    <w:rsid w:val="00DF578F"/>
    <w:rsid w:val="00E013E0"/>
    <w:rsid w:val="00E02BE6"/>
    <w:rsid w:val="00E03238"/>
    <w:rsid w:val="00E06B3D"/>
    <w:rsid w:val="00E1473F"/>
    <w:rsid w:val="00E3425A"/>
    <w:rsid w:val="00E342E1"/>
    <w:rsid w:val="00E40ED8"/>
    <w:rsid w:val="00E4205C"/>
    <w:rsid w:val="00E45973"/>
    <w:rsid w:val="00E45EEF"/>
    <w:rsid w:val="00E56F2B"/>
    <w:rsid w:val="00E61FC0"/>
    <w:rsid w:val="00E6439E"/>
    <w:rsid w:val="00E7577C"/>
    <w:rsid w:val="00EA2715"/>
    <w:rsid w:val="00EA2732"/>
    <w:rsid w:val="00EA3934"/>
    <w:rsid w:val="00EA489C"/>
    <w:rsid w:val="00EB1D6C"/>
    <w:rsid w:val="00ED13D6"/>
    <w:rsid w:val="00EE063D"/>
    <w:rsid w:val="00F02FDE"/>
    <w:rsid w:val="00F052DF"/>
    <w:rsid w:val="00F166D0"/>
    <w:rsid w:val="00F36F7E"/>
    <w:rsid w:val="00F43FE3"/>
    <w:rsid w:val="00F45019"/>
    <w:rsid w:val="00F61242"/>
    <w:rsid w:val="00F63E22"/>
    <w:rsid w:val="00F65556"/>
    <w:rsid w:val="00F66584"/>
    <w:rsid w:val="00F73A70"/>
    <w:rsid w:val="00F762C1"/>
    <w:rsid w:val="00F827B3"/>
    <w:rsid w:val="00F86F8E"/>
    <w:rsid w:val="00F94644"/>
    <w:rsid w:val="00F971A2"/>
    <w:rsid w:val="00FA63A5"/>
    <w:rsid w:val="00FB3E7D"/>
    <w:rsid w:val="00FB4436"/>
    <w:rsid w:val="00FC1B68"/>
    <w:rsid w:val="00FC6D29"/>
    <w:rsid w:val="00FD3E9A"/>
    <w:rsid w:val="00FD3F50"/>
    <w:rsid w:val="00FE125D"/>
    <w:rsid w:val="00FE1F0E"/>
    <w:rsid w:val="00FE3927"/>
    <w:rsid w:val="00FE5CD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7CDD5F"/>
  <w15:docId w15:val="{F67399D2-30DD-48E3-B2DF-CC7280A6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PT" w:eastAsia="pt-PT"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pPr>
      <w:jc w:val="center"/>
    </w:pPr>
    <w:rPr>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
    <w:name w:val="Título 1"/>
    <w:basedOn w:val="Normal"/>
    <w:next w:val="Normal"/>
    <w:qFormat/>
    <w:pPr>
      <w:keepNext/>
      <w:keepLines/>
      <w:numPr>
        <w:numId w:val="4"/>
      </w:numPr>
      <w:tabs>
        <w:tab w:val="left" w:pos="216"/>
      </w:tabs>
      <w:spacing w:before="160" w:after="80"/>
      <w:outlineLvl w:val="0"/>
    </w:pPr>
    <w:rPr>
      <w:smallCaps/>
      <w:noProof/>
    </w:rPr>
  </w:style>
  <w:style w:type="paragraph" w:customStyle="1" w:styleId="Ttulo2">
    <w:name w:val="Título 2"/>
    <w:basedOn w:val="Normal"/>
    <w:next w:val="Normal"/>
    <w:qFormat/>
    <w:pPr>
      <w:keepNext/>
      <w:keepLines/>
      <w:numPr>
        <w:ilvl w:val="1"/>
        <w:numId w:val="5"/>
      </w:numPr>
      <w:spacing w:before="120" w:after="60"/>
      <w:jc w:val="left"/>
      <w:outlineLvl w:val="1"/>
    </w:pPr>
    <w:rPr>
      <w:i/>
      <w:iCs/>
      <w:noProof/>
    </w:rPr>
  </w:style>
  <w:style w:type="paragraph" w:customStyle="1" w:styleId="Ttulo3">
    <w:name w:val="Título 3"/>
    <w:basedOn w:val="Normal"/>
    <w:next w:val="Normal"/>
    <w:qFormat/>
    <w:pPr>
      <w:numPr>
        <w:ilvl w:val="2"/>
        <w:numId w:val="6"/>
      </w:numPr>
      <w:spacing w:line="240" w:lineRule="exact"/>
      <w:jc w:val="both"/>
      <w:outlineLvl w:val="2"/>
    </w:pPr>
    <w:rPr>
      <w:i/>
      <w:iCs/>
      <w:noProof/>
    </w:rPr>
  </w:style>
  <w:style w:type="paragraph" w:customStyle="1" w:styleId="Ttulo4">
    <w:name w:val="Título 4"/>
    <w:basedOn w:val="Normal"/>
    <w:next w:val="Normal"/>
    <w:qFormat/>
    <w:pPr>
      <w:numPr>
        <w:ilvl w:val="3"/>
        <w:numId w:val="7"/>
      </w:numPr>
      <w:spacing w:before="40" w:after="40"/>
      <w:jc w:val="both"/>
      <w:outlineLvl w:val="3"/>
    </w:pPr>
    <w:rPr>
      <w:i/>
      <w:iCs/>
      <w:noProof/>
    </w:rPr>
  </w:style>
  <w:style w:type="paragraph" w:customStyle="1" w:styleId="Ttulo5">
    <w:name w:val="Título 5"/>
    <w:basedOn w:val="Normal"/>
    <w:next w:val="Normal"/>
    <w:qFormat/>
    <w:pPr>
      <w:tabs>
        <w:tab w:val="left" w:pos="360"/>
      </w:tabs>
      <w:spacing w:before="160" w:after="80"/>
      <w:outlineLvl w:val="4"/>
    </w:pPr>
    <w:rPr>
      <w:smallCaps/>
      <w:noProof/>
    </w:rPr>
  </w:style>
  <w:style w:type="paragraph" w:customStyle="1" w:styleId="Abstract">
    <w:name w:val="Abstract"/>
    <w:link w:val="AbstractChar"/>
    <w:pPr>
      <w:spacing w:after="200"/>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Corpodetexto">
    <w:name w:val="Body Text"/>
    <w:basedOn w:val="Normal"/>
    <w:pPr>
      <w:spacing w:after="120" w:line="228" w:lineRule="auto"/>
      <w:ind w:firstLine="288"/>
      <w:jc w:val="both"/>
    </w:pPr>
    <w:rPr>
      <w:spacing w:val="-1"/>
    </w:rPr>
  </w:style>
  <w:style w:type="paragraph" w:customStyle="1" w:styleId="bulletlist">
    <w:name w:val="bullet list"/>
    <w:basedOn w:val="Corpodetexto"/>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pPr>
      <w:spacing w:after="120"/>
      <w:ind w:firstLine="288"/>
      <w:jc w:val="both"/>
    </w:pPr>
    <w:rPr>
      <w:b/>
      <w:bCs/>
      <w:i/>
      <w:iCs/>
      <w:noProof/>
      <w:sz w:val="18"/>
      <w:szCs w:val="18"/>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pPr>
      <w:spacing w:before="60" w:after="30"/>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Tipodeletrapredefinidodopargrafo"/>
    <w:link w:val="Abstract"/>
    <w:locked/>
    <w:rsid w:val="00B57A1C"/>
    <w:rPr>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b/>
      <w:bCs/>
      <w:i/>
      <w:iCs/>
      <w:sz w:val="18"/>
      <w:szCs w:val="18"/>
      <w:lang w:val="en-US" w:eastAsia="en-US" w:bidi="ar-SA"/>
    </w:rPr>
  </w:style>
  <w:style w:type="paragraph" w:styleId="Textodebalo">
    <w:name w:val="Balloon Text"/>
    <w:basedOn w:val="Normal"/>
    <w:link w:val="TextodebaloCarter"/>
    <w:rsid w:val="005B6671"/>
    <w:rPr>
      <w:rFonts w:ascii="Tahoma" w:hAnsi="Tahoma" w:cs="Tahoma"/>
      <w:sz w:val="16"/>
      <w:szCs w:val="16"/>
    </w:rPr>
  </w:style>
  <w:style w:type="character" w:customStyle="1" w:styleId="TextodebaloCarter">
    <w:name w:val="Texto de balão Caráter"/>
    <w:basedOn w:val="Tipodeletrapredefinidodopargrafo"/>
    <w:link w:val="Textodebalo"/>
    <w:rsid w:val="005B6671"/>
    <w:rPr>
      <w:rFonts w:ascii="Tahoma" w:hAnsi="Tahoma" w:cs="Tahoma"/>
      <w:sz w:val="16"/>
      <w:szCs w:val="16"/>
      <w:lang w:val="en-US" w:eastAsia="en-US"/>
    </w:rPr>
  </w:style>
  <w:style w:type="character" w:styleId="Hiperligao">
    <w:name w:val="Hyperlink"/>
    <w:basedOn w:val="Tipodeletrapredefinidodopargrafo"/>
    <w:unhideWhenUsed/>
    <w:rsid w:val="00A045DC"/>
    <w:rPr>
      <w:color w:val="0000FF" w:themeColor="hyperlink"/>
      <w:u w:val="single"/>
    </w:rPr>
  </w:style>
  <w:style w:type="paragraph" w:styleId="Legenda">
    <w:name w:val="caption"/>
    <w:basedOn w:val="Normal"/>
    <w:next w:val="Normal"/>
    <w:unhideWhenUsed/>
    <w:qFormat/>
    <w:rsid w:val="00463D21"/>
    <w:pPr>
      <w:spacing w:after="200"/>
    </w:pPr>
    <w:rPr>
      <w:i/>
      <w:iCs/>
      <w:color w:val="1F497D" w:themeColor="text2"/>
      <w:sz w:val="18"/>
      <w:szCs w:val="18"/>
    </w:rPr>
  </w:style>
  <w:style w:type="character" w:styleId="Refdecomentrio">
    <w:name w:val="annotation reference"/>
    <w:basedOn w:val="Tipodeletrapredefinidodopargrafo"/>
    <w:semiHidden/>
    <w:unhideWhenUsed/>
    <w:rsid w:val="00343C4F"/>
    <w:rPr>
      <w:sz w:val="16"/>
      <w:szCs w:val="16"/>
    </w:rPr>
  </w:style>
  <w:style w:type="paragraph" w:styleId="Textodecomentrio">
    <w:name w:val="annotation text"/>
    <w:basedOn w:val="Normal"/>
    <w:link w:val="TextodecomentrioCarter"/>
    <w:semiHidden/>
    <w:unhideWhenUsed/>
    <w:rsid w:val="00343C4F"/>
  </w:style>
  <w:style w:type="character" w:customStyle="1" w:styleId="TextodecomentrioCarter">
    <w:name w:val="Texto de comentário Caráter"/>
    <w:basedOn w:val="Tipodeletrapredefinidodopargrafo"/>
    <w:link w:val="Textodecomentrio"/>
    <w:semiHidden/>
    <w:rsid w:val="00343C4F"/>
    <w:rPr>
      <w:lang w:val="en-US" w:eastAsia="en-US"/>
    </w:rPr>
  </w:style>
  <w:style w:type="paragraph" w:styleId="Assuntodecomentrio">
    <w:name w:val="annotation subject"/>
    <w:basedOn w:val="Textodecomentrio"/>
    <w:next w:val="Textodecomentrio"/>
    <w:link w:val="AssuntodecomentrioCarter"/>
    <w:semiHidden/>
    <w:unhideWhenUsed/>
    <w:rsid w:val="00343C4F"/>
    <w:rPr>
      <w:b/>
      <w:bCs/>
    </w:rPr>
  </w:style>
  <w:style w:type="character" w:customStyle="1" w:styleId="AssuntodecomentrioCarter">
    <w:name w:val="Assunto de comentário Caráter"/>
    <w:basedOn w:val="TextodecomentrioCarter"/>
    <w:link w:val="Assuntodecomentrio"/>
    <w:semiHidden/>
    <w:rsid w:val="00343C4F"/>
    <w:rPr>
      <w:b/>
      <w:bCs/>
      <w:lang w:val="en-US" w:eastAsia="en-US"/>
    </w:rPr>
  </w:style>
  <w:style w:type="paragraph" w:styleId="Cabealho">
    <w:name w:val="header"/>
    <w:basedOn w:val="Normal"/>
    <w:link w:val="CabealhoCarter"/>
    <w:unhideWhenUsed/>
    <w:rsid w:val="00FE125D"/>
    <w:pPr>
      <w:tabs>
        <w:tab w:val="center" w:pos="4252"/>
        <w:tab w:val="right" w:pos="8504"/>
      </w:tabs>
    </w:pPr>
  </w:style>
  <w:style w:type="character" w:customStyle="1" w:styleId="CabealhoCarter">
    <w:name w:val="Cabeçalho Caráter"/>
    <w:basedOn w:val="Tipodeletrapredefinidodopargrafo"/>
    <w:link w:val="Cabealho"/>
    <w:rsid w:val="00FE125D"/>
    <w:rPr>
      <w:lang w:val="en-US" w:eastAsia="en-US"/>
    </w:rPr>
  </w:style>
  <w:style w:type="paragraph" w:styleId="Rodap">
    <w:name w:val="footer"/>
    <w:basedOn w:val="Normal"/>
    <w:link w:val="RodapCarter"/>
    <w:unhideWhenUsed/>
    <w:rsid w:val="00FE125D"/>
    <w:pPr>
      <w:tabs>
        <w:tab w:val="center" w:pos="4252"/>
        <w:tab w:val="right" w:pos="8504"/>
      </w:tabs>
    </w:pPr>
  </w:style>
  <w:style w:type="character" w:customStyle="1" w:styleId="RodapCarter">
    <w:name w:val="Rodapé Caráter"/>
    <w:basedOn w:val="Tipodeletrapredefinidodopargrafo"/>
    <w:link w:val="Rodap"/>
    <w:rsid w:val="00FE125D"/>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85853">
      <w:bodyDiv w:val="1"/>
      <w:marLeft w:val="0"/>
      <w:marRight w:val="0"/>
      <w:marTop w:val="0"/>
      <w:marBottom w:val="0"/>
      <w:divBdr>
        <w:top w:val="none" w:sz="0" w:space="0" w:color="auto"/>
        <w:left w:val="none" w:sz="0" w:space="0" w:color="auto"/>
        <w:bottom w:val="none" w:sz="0" w:space="0" w:color="auto"/>
        <w:right w:val="none" w:sz="0" w:space="0" w:color="auto"/>
      </w:divBdr>
    </w:div>
    <w:div w:id="205468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reis\Desktop\papersformat.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5D409-4959-4590-8BAC-90084C7B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papersformat</Template>
  <TotalTime>2278</TotalTime>
  <Pages>6</Pages>
  <Words>14097</Words>
  <Characters>76124</Characters>
  <Application>Microsoft Office Word</Application>
  <DocSecurity>0</DocSecurity>
  <Lines>634</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90041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António Pedro Costa</dc:creator>
  <cp:keywords/>
  <dc:description/>
  <cp:lastModifiedBy>Hilma Caravau</cp:lastModifiedBy>
  <cp:revision>50</cp:revision>
  <dcterms:created xsi:type="dcterms:W3CDTF">2017-02-07T14:27:00Z</dcterms:created>
  <dcterms:modified xsi:type="dcterms:W3CDTF">2017-02-16T11:06:00Z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7db72f75-706e-35db-bc7a-763fb393b9f6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